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C80D7" w14:textId="6B0FC9E8" w:rsidR="008B4F9C" w:rsidRPr="00D63E8B" w:rsidRDefault="001B2F9D" w:rsidP="008B4F9C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val="vi-VN" w:eastAsia="vi-VN"/>
        </w:rPr>
      </w:pPr>
      <w:r w:rsidRPr="00D63E8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val="vi-VN" w:eastAsia="vi-VN"/>
        </w:rPr>
        <w:t>CHƯƠNG TRÌNH</w:t>
      </w:r>
    </w:p>
    <w:p w14:paraId="3A96E805" w14:textId="77173F46" w:rsidR="008B4F9C" w:rsidRPr="00301CE3" w:rsidRDefault="00C917F2" w:rsidP="006E613E">
      <w:pPr>
        <w:spacing w:after="240" w:line="36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val="vi-VN" w:eastAsia="vi-VN"/>
        </w:rPr>
      </w:pPr>
      <w:r w:rsidRPr="00BC1B5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val="vi-VN" w:eastAsia="vi-VN"/>
        </w:rPr>
        <w:t>Tọa đàm</w:t>
      </w:r>
      <w:r w:rsidR="008B4F9C" w:rsidRPr="00301CE3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val="vi-VN" w:eastAsia="vi-VN"/>
        </w:rPr>
        <w:t xml:space="preserve"> </w:t>
      </w:r>
      <w:r w:rsidR="00EB1628" w:rsidRPr="00301CE3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val="vi-VN" w:eastAsia="vi-VN"/>
        </w:rPr>
        <w:t>“</w:t>
      </w:r>
      <w:r w:rsidR="000910A3" w:rsidRPr="00301CE3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val="vi-VN" w:eastAsia="vi-VN"/>
        </w:rPr>
        <w:t xml:space="preserve">Tiếng Trung Khoa học - Công nghệ: </w:t>
      </w:r>
      <w:r w:rsidR="009D770B" w:rsidRPr="00C917F2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val="vi-VN" w:eastAsia="vi-VN"/>
        </w:rPr>
        <w:t>Triển khai, kết nối và phát triển</w:t>
      </w:r>
      <w:r w:rsidR="004C3129" w:rsidRPr="00301CE3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szCs w:val="26"/>
          <w:lang w:val="vi-VN" w:eastAsia="vi-VN"/>
        </w:rPr>
        <w:t>”</w:t>
      </w:r>
    </w:p>
    <w:p w14:paraId="4A4FE33B" w14:textId="0E028664" w:rsidR="008B4F9C" w:rsidRPr="009D770B" w:rsidRDefault="008B4F9C" w:rsidP="00EB1125">
      <w:pPr>
        <w:spacing w:line="300" w:lineRule="exact"/>
        <w:ind w:right="360"/>
        <w:rPr>
          <w:rFonts w:ascii="Times New Roman" w:eastAsia="Times New Roman" w:hAnsi="Times New Roman" w:cs="Times New Roman"/>
          <w:lang w:val="vi-VN" w:eastAsia="vi-VN"/>
        </w:rPr>
      </w:pPr>
      <w:r w:rsidRPr="00D63E8B">
        <w:rPr>
          <w:rFonts w:ascii="Times New Roman" w:eastAsia="Times New Roman" w:hAnsi="Times New Roman" w:cs="Times New Roman"/>
          <w:i/>
          <w:iCs/>
          <w:lang w:val="vi-VN" w:eastAsia="vi-VN"/>
        </w:rPr>
        <w:t>T</w:t>
      </w:r>
      <w:r w:rsidR="001B2F9D" w:rsidRPr="00D63E8B">
        <w:rPr>
          <w:rFonts w:ascii="Times New Roman" w:eastAsia="Times New Roman" w:hAnsi="Times New Roman" w:cs="Times New Roman"/>
          <w:i/>
          <w:iCs/>
          <w:lang w:val="vi-VN" w:eastAsia="vi-VN"/>
        </w:rPr>
        <w:t>hời gian</w:t>
      </w:r>
      <w:r w:rsidRPr="00D63E8B">
        <w:rPr>
          <w:rFonts w:ascii="Times New Roman" w:eastAsia="Times New Roman" w:hAnsi="Times New Roman" w:cs="Times New Roman"/>
          <w:i/>
          <w:iCs/>
          <w:lang w:val="vi-VN" w:eastAsia="vi-VN"/>
        </w:rPr>
        <w:t>:</w:t>
      </w:r>
      <w:r w:rsidRPr="00D63E8B">
        <w:rPr>
          <w:rFonts w:ascii="Times New Roman" w:eastAsia="Times New Roman" w:hAnsi="Times New Roman" w:cs="Times New Roman"/>
          <w:lang w:val="vi-VN" w:eastAsia="vi-VN"/>
        </w:rPr>
        <w:t xml:space="preserve"> </w:t>
      </w:r>
      <w:r w:rsidR="00401249" w:rsidRPr="009D770B">
        <w:rPr>
          <w:rFonts w:ascii="Times New Roman" w:eastAsia="Times New Roman" w:hAnsi="Times New Roman" w:cs="Times New Roman"/>
          <w:lang w:val="vi-VN" w:eastAsia="vi-VN"/>
        </w:rPr>
        <w:t xml:space="preserve">Từ </w:t>
      </w:r>
      <w:r w:rsidR="00415F5A" w:rsidRPr="00D63E8B">
        <w:rPr>
          <w:rFonts w:ascii="Times New Roman" w:eastAsia="Times New Roman" w:hAnsi="Times New Roman" w:cs="Times New Roman"/>
          <w:color w:val="000000"/>
          <w:lang w:val="vi-VN" w:eastAsia="vi-VN"/>
        </w:rPr>
        <w:t xml:space="preserve">8 giờ </w:t>
      </w:r>
      <w:r w:rsidR="00301CE3" w:rsidRPr="00301CE3">
        <w:rPr>
          <w:rFonts w:ascii="Times New Roman" w:eastAsia="Times New Roman" w:hAnsi="Times New Roman" w:cs="Times New Roman"/>
          <w:color w:val="000000"/>
          <w:lang w:val="vi-VN" w:eastAsia="vi-VN"/>
        </w:rPr>
        <w:t>3</w:t>
      </w:r>
      <w:r w:rsidR="00E832FA" w:rsidRPr="00D63E8B">
        <w:rPr>
          <w:rFonts w:ascii="Times New Roman" w:eastAsia="Times New Roman" w:hAnsi="Times New Roman" w:cs="Times New Roman"/>
          <w:color w:val="000000"/>
          <w:lang w:val="vi-VN" w:eastAsia="vi-VN"/>
        </w:rPr>
        <w:t>0</w:t>
      </w:r>
      <w:r w:rsidR="00415F5A" w:rsidRPr="00D63E8B">
        <w:rPr>
          <w:rFonts w:ascii="Times New Roman" w:eastAsia="Times New Roman" w:hAnsi="Times New Roman" w:cs="Times New Roman"/>
          <w:color w:val="000000"/>
          <w:lang w:val="vi-VN" w:eastAsia="vi-VN"/>
        </w:rPr>
        <w:t xml:space="preserve">, </w:t>
      </w:r>
      <w:r w:rsidR="00415F5A" w:rsidRPr="00BC1B5A">
        <w:rPr>
          <w:rFonts w:ascii="Times New Roman" w:eastAsia="Times New Roman" w:hAnsi="Times New Roman" w:cs="Times New Roman"/>
          <w:color w:val="000000"/>
          <w:lang w:val="vi-VN" w:eastAsia="vi-VN"/>
        </w:rPr>
        <w:t xml:space="preserve">Thứ </w:t>
      </w:r>
      <w:r w:rsidR="00C917F2" w:rsidRPr="00BC1B5A">
        <w:rPr>
          <w:rFonts w:ascii="Times New Roman" w:eastAsia="Times New Roman" w:hAnsi="Times New Roman" w:cs="Times New Roman"/>
          <w:color w:val="000000"/>
          <w:lang w:val="vi-VN" w:eastAsia="vi-VN"/>
        </w:rPr>
        <w:t>Ba</w:t>
      </w:r>
      <w:r w:rsidR="00415F5A" w:rsidRPr="00BC1B5A">
        <w:rPr>
          <w:rFonts w:ascii="Times New Roman" w:eastAsia="Times New Roman" w:hAnsi="Times New Roman" w:cs="Times New Roman"/>
          <w:color w:val="000000"/>
          <w:lang w:val="vi-VN" w:eastAsia="vi-VN"/>
        </w:rPr>
        <w:t xml:space="preserve"> ngày </w:t>
      </w:r>
      <w:r w:rsidR="004C3129" w:rsidRPr="00BC1B5A">
        <w:rPr>
          <w:rFonts w:ascii="Times New Roman" w:eastAsia="Times New Roman" w:hAnsi="Times New Roman" w:cs="Times New Roman"/>
          <w:color w:val="000000"/>
          <w:lang w:val="vi-VN" w:eastAsia="vi-VN"/>
        </w:rPr>
        <w:t>0</w:t>
      </w:r>
      <w:r w:rsidR="00C917F2" w:rsidRPr="00BC1B5A">
        <w:rPr>
          <w:rFonts w:ascii="Times New Roman" w:eastAsia="Times New Roman" w:hAnsi="Times New Roman" w:cs="Times New Roman"/>
          <w:color w:val="000000"/>
          <w:lang w:val="vi-VN" w:eastAsia="vi-VN"/>
        </w:rPr>
        <w:t>7</w:t>
      </w:r>
      <w:r w:rsidR="00415F5A" w:rsidRPr="00D63E8B">
        <w:rPr>
          <w:rFonts w:ascii="Times New Roman" w:eastAsia="Times New Roman" w:hAnsi="Times New Roman" w:cs="Times New Roman"/>
          <w:color w:val="000000"/>
          <w:lang w:val="vi-VN" w:eastAsia="vi-VN"/>
        </w:rPr>
        <w:t xml:space="preserve"> tháng 4, 202</w:t>
      </w:r>
      <w:r w:rsidR="004C3129" w:rsidRPr="009D770B">
        <w:rPr>
          <w:rFonts w:ascii="Times New Roman" w:eastAsia="Times New Roman" w:hAnsi="Times New Roman" w:cs="Times New Roman"/>
          <w:color w:val="000000"/>
          <w:lang w:val="vi-VN" w:eastAsia="vi-VN"/>
        </w:rPr>
        <w:t>6</w:t>
      </w:r>
    </w:p>
    <w:p w14:paraId="54C27823" w14:textId="2CE7D6E9" w:rsidR="008B4F9C" w:rsidRPr="009D770B" w:rsidRDefault="00EB1628" w:rsidP="00EB1125">
      <w:pPr>
        <w:spacing w:line="300" w:lineRule="exact"/>
        <w:rPr>
          <w:rFonts w:ascii="Times New Roman" w:eastAsia="Times New Roman" w:hAnsi="Times New Roman" w:cs="Times New Roman"/>
          <w:color w:val="000000"/>
          <w:lang w:val="vi-VN" w:eastAsia="vi-VN"/>
        </w:rPr>
      </w:pPr>
      <w:r w:rsidRPr="00D63E8B">
        <w:rPr>
          <w:rFonts w:ascii="Times New Roman" w:eastAsia="Times New Roman" w:hAnsi="Times New Roman" w:cs="Times New Roman"/>
          <w:i/>
          <w:iCs/>
          <w:lang w:val="vi-VN" w:eastAsia="vi-VN"/>
        </w:rPr>
        <w:t>Địa điểm</w:t>
      </w:r>
      <w:r w:rsidR="008B4F9C" w:rsidRPr="00D63E8B">
        <w:rPr>
          <w:rFonts w:ascii="Times New Roman" w:eastAsia="Times New Roman" w:hAnsi="Times New Roman" w:cs="Times New Roman"/>
          <w:i/>
          <w:iCs/>
          <w:lang w:val="vi-VN" w:eastAsia="vi-VN"/>
        </w:rPr>
        <w:t>:</w:t>
      </w:r>
      <w:r w:rsidR="008B4F9C" w:rsidRPr="00D63E8B">
        <w:rPr>
          <w:rFonts w:ascii="Times New Roman" w:eastAsia="Times New Roman" w:hAnsi="Times New Roman" w:cs="Times New Roman"/>
          <w:lang w:val="vi-VN" w:eastAsia="vi-VN"/>
        </w:rPr>
        <w:t xml:space="preserve">  </w:t>
      </w:r>
      <w:r w:rsidR="001B2F9D" w:rsidRPr="00D63E8B">
        <w:rPr>
          <w:rFonts w:ascii="Times New Roman" w:eastAsia="Times New Roman" w:hAnsi="Times New Roman" w:cs="Times New Roman"/>
          <w:color w:val="000000"/>
          <w:lang w:val="vi-VN" w:eastAsia="vi-VN"/>
        </w:rPr>
        <w:t xml:space="preserve">Đại học Bách </w:t>
      </w:r>
      <w:r w:rsidR="00401249" w:rsidRPr="009D770B">
        <w:rPr>
          <w:rFonts w:ascii="Times New Roman" w:eastAsia="Times New Roman" w:hAnsi="Times New Roman" w:cs="Times New Roman"/>
          <w:color w:val="000000"/>
          <w:lang w:val="vi-VN" w:eastAsia="vi-VN"/>
        </w:rPr>
        <w:t>k</w:t>
      </w:r>
      <w:r w:rsidR="001B2F9D" w:rsidRPr="00D63E8B">
        <w:rPr>
          <w:rFonts w:ascii="Times New Roman" w:eastAsia="Times New Roman" w:hAnsi="Times New Roman" w:cs="Times New Roman"/>
          <w:color w:val="000000"/>
          <w:lang w:val="vi-VN" w:eastAsia="vi-VN"/>
        </w:rPr>
        <w:t>hoa Hà Nội</w:t>
      </w:r>
      <w:r w:rsidR="00E10168" w:rsidRPr="00D63E8B">
        <w:rPr>
          <w:rFonts w:ascii="Times New Roman" w:eastAsia="Times New Roman" w:hAnsi="Times New Roman" w:cs="Times New Roman"/>
          <w:color w:val="000000"/>
          <w:lang w:val="vi-VN" w:eastAsia="vi-VN"/>
        </w:rPr>
        <w:t>, s</w:t>
      </w:r>
      <w:r w:rsidR="001B2F9D" w:rsidRPr="00D63E8B">
        <w:rPr>
          <w:rFonts w:ascii="Times New Roman" w:eastAsia="Times New Roman" w:hAnsi="Times New Roman" w:cs="Times New Roman"/>
          <w:color w:val="000000"/>
          <w:lang w:val="vi-VN" w:eastAsia="vi-VN"/>
        </w:rPr>
        <w:t>ố 1</w:t>
      </w:r>
      <w:r w:rsidR="00E10168" w:rsidRPr="00D63E8B">
        <w:rPr>
          <w:rFonts w:ascii="Times New Roman" w:eastAsia="Times New Roman" w:hAnsi="Times New Roman" w:cs="Times New Roman"/>
          <w:color w:val="000000"/>
          <w:lang w:val="vi-VN" w:eastAsia="vi-VN"/>
        </w:rPr>
        <w:t xml:space="preserve">, </w:t>
      </w:r>
      <w:r w:rsidR="008F42CB" w:rsidRPr="00D63E8B">
        <w:rPr>
          <w:rFonts w:ascii="Times New Roman" w:eastAsia="Times New Roman" w:hAnsi="Times New Roman" w:cs="Times New Roman"/>
          <w:color w:val="000000"/>
          <w:lang w:val="vi-VN" w:eastAsia="vi-VN"/>
        </w:rPr>
        <w:t>đ</w:t>
      </w:r>
      <w:r w:rsidR="001B2F9D" w:rsidRPr="00D63E8B">
        <w:rPr>
          <w:rFonts w:ascii="Times New Roman" w:eastAsia="Times New Roman" w:hAnsi="Times New Roman" w:cs="Times New Roman"/>
          <w:color w:val="000000"/>
          <w:lang w:val="vi-VN" w:eastAsia="vi-VN"/>
        </w:rPr>
        <w:t xml:space="preserve">ường Đại Cồ Việt, </w:t>
      </w:r>
      <w:r w:rsidR="00977139" w:rsidRPr="009D770B">
        <w:rPr>
          <w:rFonts w:ascii="Times New Roman" w:eastAsia="Times New Roman" w:hAnsi="Times New Roman" w:cs="Times New Roman"/>
          <w:color w:val="000000"/>
          <w:lang w:val="vi-VN" w:eastAsia="vi-VN"/>
        </w:rPr>
        <w:t>phường Bạch Mai</w:t>
      </w:r>
      <w:r w:rsidR="001B2F9D" w:rsidRPr="00D63E8B">
        <w:rPr>
          <w:rFonts w:ascii="Times New Roman" w:eastAsia="Times New Roman" w:hAnsi="Times New Roman" w:cs="Times New Roman"/>
          <w:color w:val="000000"/>
          <w:lang w:val="vi-VN" w:eastAsia="vi-VN"/>
        </w:rPr>
        <w:t>, Hà Nội</w:t>
      </w:r>
    </w:p>
    <w:p w14:paraId="4CD431A0" w14:textId="77777777" w:rsidR="00EB1125" w:rsidRPr="009D770B" w:rsidRDefault="00EB1125" w:rsidP="00EB1125">
      <w:pPr>
        <w:spacing w:line="300" w:lineRule="exact"/>
        <w:rPr>
          <w:rFonts w:ascii="Times New Roman" w:eastAsia="Times New Roman" w:hAnsi="Times New Roman" w:cs="Times New Roman"/>
          <w:color w:val="000000"/>
          <w:lang w:val="vi-VN" w:eastAsia="vi-V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1696"/>
        <w:gridCol w:w="6096"/>
        <w:gridCol w:w="1559"/>
      </w:tblGrid>
      <w:tr w:rsidR="001B2F9D" w:rsidRPr="00D63E8B" w14:paraId="250790B6" w14:textId="77777777" w:rsidTr="001137FA">
        <w:trPr>
          <w:tblHeader/>
        </w:trPr>
        <w:tc>
          <w:tcPr>
            <w:tcW w:w="1696" w:type="dxa"/>
            <w:shd w:val="clear" w:color="auto" w:fill="F2F2F2" w:themeFill="background1" w:themeFillShade="F2"/>
          </w:tcPr>
          <w:p w14:paraId="74E7F59C" w14:textId="77777777" w:rsidR="001B2F9D" w:rsidRPr="00D63E8B" w:rsidRDefault="001B2F9D" w:rsidP="00E632FB">
            <w:pPr>
              <w:spacing w:line="360" w:lineRule="auto"/>
              <w:rPr>
                <w:rFonts w:ascii="Times New Roman" w:eastAsia="Times New Roman" w:hAnsi="Times New Roman" w:cs="Times New Roman"/>
                <w:b/>
                <w:lang w:val="vi-VN" w:eastAsia="vi-VN"/>
              </w:rPr>
            </w:pPr>
            <w:r w:rsidRPr="00D63E8B">
              <w:rPr>
                <w:rFonts w:ascii="Times New Roman" w:eastAsia="Times New Roman" w:hAnsi="Times New Roman" w:cs="Times New Roman"/>
                <w:b/>
                <w:lang w:val="vi-VN" w:eastAsia="vi-VN"/>
              </w:rPr>
              <w:t>Thời gian</w:t>
            </w:r>
          </w:p>
        </w:tc>
        <w:tc>
          <w:tcPr>
            <w:tcW w:w="6096" w:type="dxa"/>
            <w:shd w:val="clear" w:color="auto" w:fill="F2F2F2" w:themeFill="background1" w:themeFillShade="F2"/>
          </w:tcPr>
          <w:p w14:paraId="01C6578A" w14:textId="77777777" w:rsidR="001B2F9D" w:rsidRPr="00D63E8B" w:rsidRDefault="001B2F9D" w:rsidP="00E632FB">
            <w:pPr>
              <w:spacing w:line="360" w:lineRule="auto"/>
              <w:rPr>
                <w:rFonts w:ascii="Times New Roman" w:eastAsia="Times New Roman" w:hAnsi="Times New Roman" w:cs="Times New Roman"/>
                <w:b/>
                <w:lang w:val="vi-VN" w:eastAsia="vi-VN"/>
              </w:rPr>
            </w:pPr>
            <w:r w:rsidRPr="00D63E8B">
              <w:rPr>
                <w:rFonts w:ascii="Times New Roman" w:eastAsia="Times New Roman" w:hAnsi="Times New Roman" w:cs="Times New Roman"/>
                <w:b/>
                <w:lang w:val="vi-VN" w:eastAsia="vi-VN"/>
              </w:rPr>
              <w:t>Nội dung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3118F1F8" w14:textId="77777777" w:rsidR="001B2F9D" w:rsidRPr="00D63E8B" w:rsidRDefault="001B2F9D" w:rsidP="000F681D">
            <w:pPr>
              <w:spacing w:line="276" w:lineRule="auto"/>
              <w:rPr>
                <w:rFonts w:ascii="Times New Roman" w:eastAsia="Times New Roman" w:hAnsi="Times New Roman" w:cs="Times New Roman"/>
                <w:b/>
                <w:lang w:val="vi-VN" w:eastAsia="vi-VN"/>
              </w:rPr>
            </w:pPr>
            <w:r w:rsidRPr="00D63E8B">
              <w:rPr>
                <w:rFonts w:ascii="Times New Roman" w:eastAsia="Times New Roman" w:hAnsi="Times New Roman" w:cs="Times New Roman"/>
                <w:b/>
                <w:lang w:val="vi-VN" w:eastAsia="vi-VN"/>
              </w:rPr>
              <w:t>Địa điểm</w:t>
            </w:r>
          </w:p>
        </w:tc>
      </w:tr>
      <w:tr w:rsidR="000F681D" w:rsidRPr="00D63E8B" w14:paraId="7EEE23D3" w14:textId="77777777" w:rsidTr="001137FA">
        <w:trPr>
          <w:trHeight w:hRule="exact" w:val="454"/>
        </w:trPr>
        <w:tc>
          <w:tcPr>
            <w:tcW w:w="1696" w:type="dxa"/>
            <w:vAlign w:val="center"/>
          </w:tcPr>
          <w:p w14:paraId="2E4769E3" w14:textId="06CE73A4" w:rsidR="000F681D" w:rsidRPr="00D63E8B" w:rsidRDefault="00301CE3" w:rsidP="00E632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</w:pPr>
            <w:r w:rsidRPr="00D63E8B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8:00 </w:t>
            </w:r>
            <w:r w:rsidR="000F681D" w:rsidRPr="00D63E8B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– 8: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3</w:t>
            </w:r>
            <w:r w:rsidR="000F681D" w:rsidRPr="00D63E8B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0</w:t>
            </w:r>
          </w:p>
        </w:tc>
        <w:tc>
          <w:tcPr>
            <w:tcW w:w="6096" w:type="dxa"/>
            <w:vAlign w:val="center"/>
          </w:tcPr>
          <w:p w14:paraId="04B60628" w14:textId="5B3EF3A9" w:rsidR="008D229B" w:rsidRPr="008D229B" w:rsidRDefault="000F681D" w:rsidP="00E632FB">
            <w:pPr>
              <w:spacing w:line="360" w:lineRule="auto"/>
              <w:rPr>
                <w:rFonts w:ascii="Times New Roman" w:eastAsia="Times New Roman" w:hAnsi="Times New Roman" w:cs="Times New Roman"/>
                <w:bCs/>
                <w:lang w:eastAsia="vi-VN"/>
              </w:rPr>
            </w:pPr>
            <w:r w:rsidRPr="00D63E8B">
              <w:rPr>
                <w:rFonts w:ascii="Times New Roman" w:eastAsia="Times New Roman" w:hAnsi="Times New Roman" w:cs="Times New Roman"/>
                <w:bCs/>
                <w:lang w:val="vi-VN" w:eastAsia="vi-VN"/>
              </w:rPr>
              <w:t xml:space="preserve">Đón tiếp đại biểu </w:t>
            </w:r>
          </w:p>
        </w:tc>
        <w:tc>
          <w:tcPr>
            <w:tcW w:w="1559" w:type="dxa"/>
            <w:vMerge w:val="restart"/>
            <w:vAlign w:val="center"/>
          </w:tcPr>
          <w:p w14:paraId="1C780A03" w14:textId="77777777" w:rsidR="001137FA" w:rsidRDefault="000F681D" w:rsidP="000F681D">
            <w:pPr>
              <w:spacing w:line="276" w:lineRule="auto"/>
              <w:rPr>
                <w:rFonts w:ascii="Times New Roman" w:eastAsia="Times New Roman" w:hAnsi="Times New Roman" w:cs="Times New Roman"/>
                <w:bCs/>
                <w:lang w:eastAsia="vi-VN"/>
              </w:rPr>
            </w:pPr>
            <w:r w:rsidRPr="00D63E8B">
              <w:rPr>
                <w:rFonts w:ascii="Times New Roman" w:eastAsia="Times New Roman" w:hAnsi="Times New Roman" w:cs="Times New Roman"/>
                <w:bCs/>
                <w:lang w:val="vi-VN" w:eastAsia="vi-VN"/>
              </w:rPr>
              <w:t xml:space="preserve">Trực tiếp tại Phòng </w:t>
            </w:r>
          </w:p>
          <w:p w14:paraId="44D838CB" w14:textId="2F1D9208" w:rsidR="000F681D" w:rsidRPr="00977139" w:rsidRDefault="00977139" w:rsidP="000F681D">
            <w:pPr>
              <w:spacing w:line="276" w:lineRule="auto"/>
              <w:rPr>
                <w:rFonts w:ascii="Times New Roman" w:eastAsia="Times New Roman" w:hAnsi="Times New Roman" w:cs="Times New Roman"/>
                <w:bCs/>
                <w:lang w:val="vi-VN" w:eastAsia="vi-VN"/>
              </w:rPr>
            </w:pPr>
            <w:r w:rsidRPr="00977139">
              <w:rPr>
                <w:rFonts w:ascii="Times New Roman" w:eastAsia="Times New Roman" w:hAnsi="Times New Roman" w:cs="Times New Roman"/>
                <w:bCs/>
                <w:lang w:val="vi-VN" w:eastAsia="vi-VN"/>
              </w:rPr>
              <w:t>C1-222</w:t>
            </w:r>
          </w:p>
          <w:p w14:paraId="44D372F6" w14:textId="2578FE63" w:rsidR="000F681D" w:rsidRPr="00D63E8B" w:rsidRDefault="000F681D" w:rsidP="000F681D">
            <w:pPr>
              <w:spacing w:line="276" w:lineRule="auto"/>
              <w:rPr>
                <w:rFonts w:ascii="Times New Roman" w:eastAsia="Times New Roman" w:hAnsi="Times New Roman" w:cs="Times New Roman"/>
                <w:bCs/>
                <w:lang w:eastAsia="vi-VN"/>
              </w:rPr>
            </w:pPr>
          </w:p>
        </w:tc>
      </w:tr>
      <w:tr w:rsidR="00977139" w:rsidRPr="00D63E8B" w14:paraId="4A432B23" w14:textId="77777777" w:rsidTr="001137FA">
        <w:trPr>
          <w:trHeight w:hRule="exact" w:val="454"/>
        </w:trPr>
        <w:tc>
          <w:tcPr>
            <w:tcW w:w="1696" w:type="dxa"/>
            <w:vAlign w:val="center"/>
          </w:tcPr>
          <w:p w14:paraId="28D4F24A" w14:textId="789C5DA6" w:rsidR="00977139" w:rsidRPr="00022FAF" w:rsidRDefault="00977139" w:rsidP="00E632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</w:pPr>
            <w:r w:rsidRPr="00D63E8B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8:</w:t>
            </w:r>
            <w:r w:rsidR="00301CE3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3</w:t>
            </w:r>
            <w:r w:rsidRPr="00D63E8B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0 – 8:</w:t>
            </w:r>
            <w:r w:rsidR="00301CE3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3</w:t>
            </w:r>
            <w:r w:rsidR="00022FAF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5</w:t>
            </w:r>
          </w:p>
        </w:tc>
        <w:tc>
          <w:tcPr>
            <w:tcW w:w="6096" w:type="dxa"/>
            <w:vAlign w:val="center"/>
          </w:tcPr>
          <w:p w14:paraId="0C5FCD03" w14:textId="11D4212A" w:rsidR="008D229B" w:rsidRPr="00977139" w:rsidRDefault="008D229B" w:rsidP="00E632FB">
            <w:pPr>
              <w:spacing w:line="360" w:lineRule="auto"/>
              <w:rPr>
                <w:rFonts w:ascii="Times New Roman" w:eastAsia="Times New Roman" w:hAnsi="Times New Roman" w:cs="Times New Roman"/>
                <w:bCs/>
                <w:lang w:eastAsia="vi-V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vi-VN"/>
              </w:rPr>
              <w:t>Tuyên bố lý do,</w:t>
            </w:r>
            <w:r w:rsidR="00977139">
              <w:rPr>
                <w:rFonts w:ascii="Times New Roman" w:eastAsia="Times New Roman" w:hAnsi="Times New Roman" w:cs="Times New Roman"/>
                <w:bCs/>
                <w:lang w:eastAsia="vi-VN"/>
              </w:rPr>
              <w:t xml:space="preserve"> giới thiệu đại biểu</w:t>
            </w:r>
          </w:p>
        </w:tc>
        <w:tc>
          <w:tcPr>
            <w:tcW w:w="1559" w:type="dxa"/>
            <w:vMerge/>
            <w:vAlign w:val="center"/>
          </w:tcPr>
          <w:p w14:paraId="5248B48B" w14:textId="77777777" w:rsidR="00977139" w:rsidRPr="00D63E8B" w:rsidRDefault="00977139" w:rsidP="000F681D">
            <w:pPr>
              <w:spacing w:line="276" w:lineRule="auto"/>
              <w:rPr>
                <w:rFonts w:ascii="Times New Roman" w:eastAsia="Times New Roman" w:hAnsi="Times New Roman" w:cs="Times New Roman"/>
                <w:bCs/>
                <w:lang w:val="vi-VN" w:eastAsia="vi-VN"/>
              </w:rPr>
            </w:pPr>
          </w:p>
        </w:tc>
      </w:tr>
      <w:tr w:rsidR="000F681D" w:rsidRPr="004C3129" w14:paraId="1F7D99C6" w14:textId="77777777" w:rsidTr="001137FA">
        <w:trPr>
          <w:trHeight w:hRule="exact" w:val="805"/>
        </w:trPr>
        <w:tc>
          <w:tcPr>
            <w:tcW w:w="1696" w:type="dxa"/>
            <w:vAlign w:val="center"/>
          </w:tcPr>
          <w:p w14:paraId="10E15B67" w14:textId="792E3104" w:rsidR="000F681D" w:rsidRPr="00977139" w:rsidRDefault="000F681D" w:rsidP="00E632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</w:pPr>
            <w:r w:rsidRPr="00D63E8B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8:</w:t>
            </w:r>
            <w:r w:rsidR="00301CE3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3</w:t>
            </w:r>
            <w:r w:rsidR="00022FAF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5</w:t>
            </w:r>
            <w:r w:rsidRPr="00D63E8B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 – 8:</w:t>
            </w:r>
            <w:r w:rsidR="00301CE3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4</w:t>
            </w:r>
            <w:r w:rsidR="00977139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0</w:t>
            </w:r>
          </w:p>
        </w:tc>
        <w:tc>
          <w:tcPr>
            <w:tcW w:w="6096" w:type="dxa"/>
            <w:vAlign w:val="center"/>
          </w:tcPr>
          <w:p w14:paraId="307C3ABD" w14:textId="638AAED2" w:rsidR="008D229B" w:rsidRPr="00401249" w:rsidRDefault="008D229B" w:rsidP="00E632FB">
            <w:pPr>
              <w:spacing w:line="360" w:lineRule="auto"/>
              <w:rPr>
                <w:rFonts w:ascii="Times New Roman" w:eastAsia="Times New Roman" w:hAnsi="Times New Roman" w:cs="Times New Roman"/>
                <w:bCs/>
                <w:lang w:eastAsia="vi-VN"/>
              </w:rPr>
            </w:pPr>
            <w:r w:rsidRPr="00401249">
              <w:rPr>
                <w:rFonts w:ascii="Times New Roman" w:eastAsia="Times New Roman" w:hAnsi="Times New Roman" w:cs="Times New Roman"/>
                <w:bCs/>
                <w:lang w:eastAsia="vi-VN"/>
              </w:rPr>
              <w:t>Phát biểu khai mạc của Đạ</w:t>
            </w:r>
            <w:r w:rsidR="000F681D" w:rsidRPr="00401249">
              <w:rPr>
                <w:rFonts w:ascii="Times New Roman" w:eastAsia="Times New Roman" w:hAnsi="Times New Roman" w:cs="Times New Roman"/>
                <w:bCs/>
                <w:lang w:eastAsia="vi-VN"/>
              </w:rPr>
              <w:t xml:space="preserve">i diện </w:t>
            </w:r>
            <w:r w:rsidRPr="00401249">
              <w:rPr>
                <w:rFonts w:ascii="Times New Roman" w:eastAsia="Times New Roman" w:hAnsi="Times New Roman" w:cs="Times New Roman"/>
                <w:bCs/>
                <w:lang w:eastAsia="vi-VN"/>
              </w:rPr>
              <w:t xml:space="preserve">BGĐ </w:t>
            </w:r>
            <w:r w:rsidR="000F681D" w:rsidRPr="00401249">
              <w:rPr>
                <w:rFonts w:ascii="Times New Roman" w:eastAsia="Times New Roman" w:hAnsi="Times New Roman" w:cs="Times New Roman"/>
                <w:bCs/>
                <w:lang w:eastAsia="vi-VN"/>
              </w:rPr>
              <w:t xml:space="preserve">Đại học </w:t>
            </w:r>
            <w:r w:rsidR="00EC6623">
              <w:rPr>
                <w:rFonts w:ascii="Times New Roman" w:eastAsia="Times New Roman" w:hAnsi="Times New Roman" w:cs="Times New Roman"/>
                <w:bCs/>
                <w:lang w:eastAsia="vi-VN"/>
              </w:rPr>
              <w:t>Bách khoa Hà Nội</w:t>
            </w:r>
          </w:p>
        </w:tc>
        <w:tc>
          <w:tcPr>
            <w:tcW w:w="1559" w:type="dxa"/>
            <w:vMerge/>
            <w:vAlign w:val="center"/>
          </w:tcPr>
          <w:p w14:paraId="28E6209B" w14:textId="77777777" w:rsidR="000F681D" w:rsidRPr="00D63E8B" w:rsidRDefault="000F681D" w:rsidP="000F681D">
            <w:pPr>
              <w:spacing w:line="276" w:lineRule="auto"/>
              <w:rPr>
                <w:rFonts w:ascii="Times New Roman" w:eastAsia="Times New Roman" w:hAnsi="Times New Roman" w:cs="Times New Roman"/>
                <w:bCs/>
                <w:lang w:val="vi-VN" w:eastAsia="vi-VN"/>
              </w:rPr>
            </w:pPr>
          </w:p>
        </w:tc>
      </w:tr>
      <w:tr w:rsidR="00977139" w:rsidRPr="004C3129" w14:paraId="3C0D818B" w14:textId="77777777" w:rsidTr="001137FA">
        <w:trPr>
          <w:trHeight w:hRule="exact" w:val="454"/>
        </w:trPr>
        <w:tc>
          <w:tcPr>
            <w:tcW w:w="1696" w:type="dxa"/>
            <w:vAlign w:val="center"/>
          </w:tcPr>
          <w:p w14:paraId="28FD9854" w14:textId="15A182F6" w:rsidR="00977139" w:rsidRPr="00301CE3" w:rsidRDefault="00977139" w:rsidP="00E632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</w:pPr>
            <w:r w:rsidRPr="00D63E8B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8:</w:t>
            </w:r>
            <w:r w:rsidR="00301CE3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0</w:t>
            </w:r>
            <w:r w:rsidRPr="00D63E8B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 – 8:</w:t>
            </w:r>
            <w:r w:rsidR="00301CE3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45</w:t>
            </w:r>
          </w:p>
        </w:tc>
        <w:tc>
          <w:tcPr>
            <w:tcW w:w="6096" w:type="dxa"/>
            <w:vAlign w:val="center"/>
          </w:tcPr>
          <w:p w14:paraId="23C98750" w14:textId="2C470570" w:rsidR="008D229B" w:rsidRPr="008D229B" w:rsidRDefault="008D229B" w:rsidP="00E632FB">
            <w:pPr>
              <w:spacing w:line="360" w:lineRule="auto"/>
              <w:rPr>
                <w:rFonts w:ascii="Times New Roman" w:eastAsia="Times New Roman" w:hAnsi="Times New Roman" w:cs="Times New Roman"/>
                <w:bCs/>
                <w:lang w:eastAsia="vi-VN"/>
              </w:rPr>
            </w:pPr>
            <w:r w:rsidRPr="008D229B">
              <w:rPr>
                <w:rFonts w:ascii="Times New Roman" w:eastAsia="Times New Roman" w:hAnsi="Times New Roman" w:cs="Times New Roman"/>
                <w:bCs/>
                <w:lang w:val="vi-VN" w:eastAsia="vi-VN"/>
              </w:rPr>
              <w:t>Phát biểu của Đạ</w:t>
            </w:r>
            <w:r w:rsidRPr="00D63E8B">
              <w:rPr>
                <w:rFonts w:ascii="Times New Roman" w:eastAsia="Times New Roman" w:hAnsi="Times New Roman" w:cs="Times New Roman"/>
                <w:bCs/>
                <w:lang w:val="vi-VN" w:eastAsia="vi-VN"/>
              </w:rPr>
              <w:t>i diện</w:t>
            </w:r>
            <w:r w:rsidRPr="008D229B">
              <w:rPr>
                <w:rFonts w:ascii="Times New Roman" w:eastAsia="Times New Roman" w:hAnsi="Times New Roman" w:cs="Times New Roman"/>
                <w:bCs/>
                <w:lang w:val="vi-VN" w:eastAsia="vi-VN"/>
              </w:rPr>
              <w:t xml:space="preserve"> Đại sứ quán Trung Quốc</w:t>
            </w:r>
          </w:p>
        </w:tc>
        <w:tc>
          <w:tcPr>
            <w:tcW w:w="1559" w:type="dxa"/>
            <w:vMerge/>
            <w:vAlign w:val="center"/>
          </w:tcPr>
          <w:p w14:paraId="0558D5C4" w14:textId="77777777" w:rsidR="00977139" w:rsidRPr="00D63E8B" w:rsidRDefault="00977139" w:rsidP="000F681D">
            <w:pPr>
              <w:spacing w:line="276" w:lineRule="auto"/>
              <w:rPr>
                <w:rFonts w:ascii="Times New Roman" w:eastAsia="Times New Roman" w:hAnsi="Times New Roman" w:cs="Times New Roman"/>
                <w:bCs/>
                <w:lang w:val="vi-VN" w:eastAsia="vi-VN"/>
              </w:rPr>
            </w:pPr>
          </w:p>
        </w:tc>
      </w:tr>
      <w:tr w:rsidR="000F681D" w:rsidRPr="004C3129" w14:paraId="740789D5" w14:textId="77777777" w:rsidTr="001137FA">
        <w:trPr>
          <w:trHeight w:hRule="exact" w:val="936"/>
        </w:trPr>
        <w:tc>
          <w:tcPr>
            <w:tcW w:w="1696" w:type="dxa"/>
            <w:vAlign w:val="center"/>
          </w:tcPr>
          <w:p w14:paraId="30811500" w14:textId="65631769" w:rsidR="000F681D" w:rsidRPr="008D229B" w:rsidRDefault="003649DF" w:rsidP="00E632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</w:pPr>
            <w:r w:rsidRPr="00D63E8B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8:</w:t>
            </w:r>
            <w:r w:rsidR="00301CE3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45</w:t>
            </w:r>
            <w:r w:rsidRPr="00D63E8B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 – </w:t>
            </w:r>
            <w:r w:rsidR="008D229B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8:</w:t>
            </w:r>
            <w:r w:rsidR="00301CE3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50</w:t>
            </w:r>
          </w:p>
        </w:tc>
        <w:tc>
          <w:tcPr>
            <w:tcW w:w="6096" w:type="dxa"/>
            <w:vAlign w:val="center"/>
          </w:tcPr>
          <w:p w14:paraId="630F7332" w14:textId="638BE4C8" w:rsidR="008D229B" w:rsidRPr="008D229B" w:rsidRDefault="008D229B" w:rsidP="00E632FB">
            <w:pPr>
              <w:spacing w:line="360" w:lineRule="auto"/>
              <w:rPr>
                <w:rFonts w:ascii="Times New Roman" w:eastAsia="Times New Roman" w:hAnsi="Times New Roman" w:cs="Times New Roman"/>
                <w:bCs/>
                <w:lang w:eastAsia="vi-V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vi-VN"/>
              </w:rPr>
              <w:t>Trao hoa</w:t>
            </w:r>
            <w:r w:rsidR="00C917F2">
              <w:rPr>
                <w:rFonts w:ascii="Times New Roman" w:eastAsia="Times New Roman" w:hAnsi="Times New Roman" w:cs="Times New Roman"/>
                <w:bCs/>
                <w:lang w:eastAsia="vi-VN"/>
              </w:rPr>
              <w:t xml:space="preserve"> và giấy </w:t>
            </w:r>
            <w:r>
              <w:rPr>
                <w:rFonts w:ascii="Times New Roman" w:eastAsia="Times New Roman" w:hAnsi="Times New Roman" w:cs="Times New Roman"/>
                <w:bCs/>
                <w:lang w:eastAsia="vi-VN"/>
              </w:rPr>
              <w:t xml:space="preserve">chứng nhận cho các </w:t>
            </w:r>
            <w:r w:rsidR="001137FA">
              <w:rPr>
                <w:rFonts w:ascii="Times New Roman" w:eastAsia="Times New Roman" w:hAnsi="Times New Roman" w:cs="Times New Roman"/>
                <w:bCs/>
                <w:lang w:eastAsia="vi-VN"/>
              </w:rPr>
              <w:t xml:space="preserve">diễn giả </w:t>
            </w:r>
            <w:r>
              <w:rPr>
                <w:rFonts w:ascii="Times New Roman" w:eastAsia="Times New Roman" w:hAnsi="Times New Roman" w:cs="Times New Roman"/>
                <w:bCs/>
                <w:lang w:eastAsia="vi-VN"/>
              </w:rPr>
              <w:t>khách</w:t>
            </w:r>
            <w:r w:rsidR="001137FA">
              <w:rPr>
                <w:rFonts w:ascii="Times New Roman" w:eastAsia="Times New Roman" w:hAnsi="Times New Roman" w:cs="Times New Roman"/>
                <w:bCs/>
                <w:lang w:eastAsia="vi-VN"/>
              </w:rPr>
              <w:t xml:space="preserve"> mời </w:t>
            </w:r>
          </w:p>
        </w:tc>
        <w:tc>
          <w:tcPr>
            <w:tcW w:w="1559" w:type="dxa"/>
            <w:vMerge/>
            <w:vAlign w:val="center"/>
          </w:tcPr>
          <w:p w14:paraId="62C328F7" w14:textId="77777777" w:rsidR="000F681D" w:rsidRPr="00D63E8B" w:rsidRDefault="000F681D" w:rsidP="000F681D">
            <w:pPr>
              <w:spacing w:line="276" w:lineRule="auto"/>
              <w:rPr>
                <w:rFonts w:ascii="Times New Roman" w:eastAsia="Times New Roman" w:hAnsi="Times New Roman" w:cs="Times New Roman"/>
                <w:bCs/>
                <w:lang w:val="vi-VN" w:eastAsia="vi-VN"/>
              </w:rPr>
            </w:pPr>
          </w:p>
        </w:tc>
      </w:tr>
      <w:tr w:rsidR="000F681D" w:rsidRPr="008D229B" w14:paraId="00E48714" w14:textId="77777777" w:rsidTr="001137FA">
        <w:tc>
          <w:tcPr>
            <w:tcW w:w="1696" w:type="dxa"/>
          </w:tcPr>
          <w:p w14:paraId="335EB3E3" w14:textId="6B1F29D9" w:rsidR="000F681D" w:rsidRPr="00125D4A" w:rsidRDefault="00301CE3" w:rsidP="00E632F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8:50</w:t>
            </w:r>
            <w:r w:rsidR="008D229B" w:rsidRPr="00D63E8B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9</w:t>
            </w:r>
            <w:r w:rsidR="00125D4A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3</w:t>
            </w:r>
            <w:r w:rsidR="00125D4A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0</w:t>
            </w:r>
          </w:p>
        </w:tc>
        <w:tc>
          <w:tcPr>
            <w:tcW w:w="6096" w:type="dxa"/>
          </w:tcPr>
          <w:p w14:paraId="735DF286" w14:textId="77777777" w:rsidR="008D229B" w:rsidRPr="008D229B" w:rsidRDefault="008D229B" w:rsidP="00E632FB">
            <w:pPr>
              <w:spacing w:line="360" w:lineRule="auto"/>
              <w:rPr>
                <w:rFonts w:ascii="Times New Roman" w:eastAsia="Times New Roman" w:hAnsi="Times New Roman" w:cs="Times New Roman"/>
                <w:b/>
                <w:lang w:val="vi-VN" w:eastAsia="vi-VN"/>
              </w:rPr>
            </w:pPr>
            <w:r w:rsidRPr="008D229B">
              <w:rPr>
                <w:rFonts w:ascii="Times New Roman" w:eastAsia="Times New Roman" w:hAnsi="Times New Roman" w:cs="Times New Roman"/>
                <w:b/>
                <w:lang w:val="vi-VN" w:eastAsia="vi-VN"/>
              </w:rPr>
              <w:t xml:space="preserve">PHIÊN TOÀN THỂ </w:t>
            </w:r>
          </w:p>
          <w:p w14:paraId="3B867F2A" w14:textId="02748348" w:rsidR="000F681D" w:rsidRPr="00C80DC0" w:rsidRDefault="00401249" w:rsidP="008D229B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lang w:val="vi-VN" w:eastAsia="vi-VN"/>
              </w:rPr>
            </w:pPr>
            <w:r w:rsidRPr="00C80DC0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- </w:t>
            </w:r>
            <w:r w:rsidR="00301CE3" w:rsidRPr="00301CE3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8:50</w:t>
            </w:r>
            <w:r w:rsidR="008D229B" w:rsidRPr="00D63E8B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 – </w:t>
            </w:r>
            <w:r w:rsidR="00301CE3" w:rsidRPr="00301CE3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9:1</w:t>
            </w:r>
            <w:r w:rsidR="005833EA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5</w:t>
            </w:r>
            <w:r w:rsidR="008D229B" w:rsidRPr="00125D4A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: </w:t>
            </w:r>
            <w:r w:rsidR="008D229B" w:rsidRPr="008D229B">
              <w:rPr>
                <w:rFonts w:ascii="Times New Roman" w:eastAsia="Times New Roman" w:hAnsi="Times New Roman" w:cs="Times New Roman"/>
                <w:b/>
                <w:lang w:val="vi-VN" w:eastAsia="vi-VN"/>
              </w:rPr>
              <w:t xml:space="preserve">Báo cáo </w:t>
            </w:r>
            <w:r w:rsidR="000F681D" w:rsidRPr="008D229B">
              <w:rPr>
                <w:rFonts w:ascii="Times New Roman" w:eastAsia="Times New Roman" w:hAnsi="Times New Roman" w:cs="Times New Roman"/>
                <w:b/>
                <w:lang w:val="vi-VN" w:eastAsia="vi-VN"/>
              </w:rPr>
              <w:t xml:space="preserve">: </w:t>
            </w:r>
            <w:r w:rsidR="00125D4A" w:rsidRPr="00125D4A">
              <w:rPr>
                <w:rFonts w:ascii="Times New Roman" w:eastAsia="Times New Roman" w:hAnsi="Times New Roman" w:cs="Times New Roman"/>
                <w:bCs/>
                <w:i/>
                <w:iCs/>
                <w:lang w:val="vi-VN" w:eastAsia="vi-VN"/>
              </w:rPr>
              <w:t>Tình hình triển khai Chương trình tiếng Trung</w:t>
            </w:r>
            <w:r w:rsidR="00C80DC0" w:rsidRPr="00C80DC0">
              <w:rPr>
                <w:rFonts w:ascii="Times New Roman" w:eastAsia="Times New Roman" w:hAnsi="Times New Roman" w:cs="Times New Roman"/>
                <w:bCs/>
                <w:i/>
                <w:iCs/>
                <w:lang w:val="vi-VN" w:eastAsia="vi-VN"/>
              </w:rPr>
              <w:t xml:space="preserve"> </w:t>
            </w:r>
            <w:r w:rsidR="00C80DC0" w:rsidRPr="006E2476">
              <w:rPr>
                <w:rFonts w:ascii="Times New Roman" w:eastAsia="Times New Roman" w:hAnsi="Times New Roman" w:cs="Times New Roman"/>
                <w:bCs/>
                <w:i/>
                <w:iCs/>
                <w:lang w:val="vi-VN" w:eastAsia="vi-VN"/>
              </w:rPr>
              <w:t>Khoa học  -  Công nghệ (FL3)</w:t>
            </w:r>
          </w:p>
          <w:p w14:paraId="236587A5" w14:textId="77777777" w:rsidR="000F681D" w:rsidRPr="007B5F46" w:rsidRDefault="00125D4A" w:rsidP="00401249">
            <w:pPr>
              <w:spacing w:line="360" w:lineRule="auto"/>
              <w:ind w:left="720"/>
              <w:rPr>
                <w:rFonts w:ascii="Times New Roman" w:eastAsia="Times New Roman" w:hAnsi="Times New Roman" w:cs="Times New Roman"/>
                <w:bCs/>
                <w:lang w:val="vi-VN" w:eastAsia="vi-VN"/>
              </w:rPr>
            </w:pPr>
            <w:r w:rsidRPr="007B5F46">
              <w:rPr>
                <w:rFonts w:ascii="Times New Roman" w:eastAsia="Times New Roman" w:hAnsi="Times New Roman" w:cs="Times New Roman"/>
                <w:b/>
                <w:lang w:val="vi-VN" w:eastAsia="vi-VN"/>
              </w:rPr>
              <w:t>Trình bày</w:t>
            </w:r>
            <w:r w:rsidRPr="007B5F46">
              <w:rPr>
                <w:rFonts w:ascii="Times New Roman" w:eastAsia="Times New Roman" w:hAnsi="Times New Roman" w:cs="Times New Roman"/>
                <w:bCs/>
                <w:lang w:val="vi-VN" w:eastAsia="vi-VN"/>
              </w:rPr>
              <w:t>: TS. Phạm Thị Thanh Vân, Giám đốc Chương trình FL3, Đại học Bách khoa Hà Nội</w:t>
            </w:r>
          </w:p>
          <w:p w14:paraId="11379009" w14:textId="1E873B5D" w:rsidR="00125D4A" w:rsidRPr="00022FAF" w:rsidRDefault="00401249" w:rsidP="009D770B">
            <w:pPr>
              <w:spacing w:line="360" w:lineRule="auto"/>
              <w:rPr>
                <w:rFonts w:ascii="Times New Roman" w:eastAsia="Times New Roman" w:hAnsi="Times New Roman" w:cs="Times New Roman"/>
                <w:bCs/>
                <w:lang w:eastAsia="vi-VN"/>
              </w:rPr>
            </w:pPr>
            <w:r w:rsidRPr="00C80DC0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- </w:t>
            </w:r>
            <w:r w:rsidR="00125D4A" w:rsidRPr="00C80DC0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9:</w:t>
            </w:r>
            <w:r w:rsidR="00022FAF" w:rsidRPr="00C80DC0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1</w:t>
            </w:r>
            <w:r w:rsidR="005833EA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5</w:t>
            </w:r>
            <w:r w:rsidR="00125D4A" w:rsidRPr="00D63E8B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 – </w:t>
            </w:r>
            <w:r w:rsidR="00022FAF" w:rsidRPr="00C80DC0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9:</w:t>
            </w:r>
            <w:r w:rsidR="009D770B" w:rsidRPr="009D770B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3</w:t>
            </w:r>
            <w:r w:rsidR="00022FAF" w:rsidRPr="00C80DC0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0</w:t>
            </w:r>
            <w:r w:rsidR="00125D4A" w:rsidRPr="00125D4A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: </w:t>
            </w:r>
            <w:r w:rsidR="00022FAF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Hỏi đáp – thảo luận</w:t>
            </w:r>
          </w:p>
        </w:tc>
        <w:tc>
          <w:tcPr>
            <w:tcW w:w="1559" w:type="dxa"/>
          </w:tcPr>
          <w:p w14:paraId="25D2EB24" w14:textId="77777777" w:rsidR="000F681D" w:rsidRPr="00D63E8B" w:rsidRDefault="000F681D" w:rsidP="000F681D">
            <w:pPr>
              <w:spacing w:line="276" w:lineRule="auto"/>
              <w:rPr>
                <w:rFonts w:ascii="Times New Roman" w:eastAsia="Times New Roman" w:hAnsi="Times New Roman" w:cs="Times New Roman"/>
                <w:bCs/>
                <w:lang w:val="vi-VN" w:eastAsia="vi-VN"/>
              </w:rPr>
            </w:pPr>
          </w:p>
          <w:p w14:paraId="51A81A6D" w14:textId="77777777" w:rsidR="001137FA" w:rsidRDefault="008D229B" w:rsidP="008D229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lang w:eastAsia="vi-VN"/>
              </w:rPr>
            </w:pPr>
            <w:r w:rsidRPr="00D63E8B">
              <w:rPr>
                <w:rFonts w:ascii="Times New Roman" w:eastAsia="Times New Roman" w:hAnsi="Times New Roman" w:cs="Times New Roman"/>
                <w:bCs/>
                <w:lang w:val="vi-VN" w:eastAsia="vi-VN"/>
              </w:rPr>
              <w:t xml:space="preserve">Trực tiếp tại Phòng </w:t>
            </w:r>
          </w:p>
          <w:p w14:paraId="2D95E985" w14:textId="4424C50B" w:rsidR="008D229B" w:rsidRPr="00977139" w:rsidRDefault="008D229B" w:rsidP="008D229B">
            <w:pPr>
              <w:spacing w:line="276" w:lineRule="auto"/>
              <w:rPr>
                <w:rFonts w:ascii="Times New Roman" w:eastAsia="Times New Roman" w:hAnsi="Times New Roman" w:cs="Times New Roman"/>
                <w:bCs/>
                <w:lang w:val="vi-VN" w:eastAsia="vi-VN"/>
              </w:rPr>
            </w:pPr>
            <w:r w:rsidRPr="00977139">
              <w:rPr>
                <w:rFonts w:ascii="Times New Roman" w:eastAsia="Times New Roman" w:hAnsi="Times New Roman" w:cs="Times New Roman"/>
                <w:bCs/>
                <w:lang w:val="vi-VN" w:eastAsia="vi-VN"/>
              </w:rPr>
              <w:t>C1-222</w:t>
            </w:r>
          </w:p>
          <w:p w14:paraId="1B9D697C" w14:textId="68F58255" w:rsidR="000F681D" w:rsidRPr="008D229B" w:rsidRDefault="000F681D" w:rsidP="000F681D">
            <w:pPr>
              <w:spacing w:line="276" w:lineRule="auto"/>
              <w:rPr>
                <w:rFonts w:ascii="Times New Roman" w:eastAsia="Times New Roman" w:hAnsi="Times New Roman" w:cs="Times New Roman"/>
                <w:bCs/>
                <w:lang w:val="vi-VN" w:eastAsia="vi-VN"/>
              </w:rPr>
            </w:pPr>
          </w:p>
        </w:tc>
      </w:tr>
      <w:tr w:rsidR="00125D4A" w:rsidRPr="00D63E8B" w14:paraId="74F2998C" w14:textId="77777777" w:rsidTr="001137FA">
        <w:trPr>
          <w:trHeight w:hRule="exact" w:val="454"/>
        </w:trPr>
        <w:tc>
          <w:tcPr>
            <w:tcW w:w="1696" w:type="dxa"/>
            <w:shd w:val="clear" w:color="auto" w:fill="DBE5F1" w:themeFill="accent1" w:themeFillTint="33"/>
            <w:vAlign w:val="center"/>
          </w:tcPr>
          <w:p w14:paraId="3DA86F27" w14:textId="732E5449" w:rsidR="00125D4A" w:rsidRPr="00D63E8B" w:rsidRDefault="009D770B" w:rsidP="00125D4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09</w:t>
            </w:r>
            <w:r w:rsidR="00125D4A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3</w:t>
            </w:r>
            <w:r w:rsidR="00125D4A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0</w:t>
            </w:r>
            <w:r w:rsidR="00125D4A" w:rsidRPr="00D63E8B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09</w:t>
            </w:r>
            <w:r w:rsidR="00125D4A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4</w:t>
            </w:r>
            <w:r w:rsidR="00125D4A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5</w:t>
            </w:r>
          </w:p>
        </w:tc>
        <w:tc>
          <w:tcPr>
            <w:tcW w:w="6096" w:type="dxa"/>
            <w:shd w:val="clear" w:color="auto" w:fill="DBE5F1" w:themeFill="accent1" w:themeFillTint="33"/>
            <w:vAlign w:val="center"/>
          </w:tcPr>
          <w:p w14:paraId="01BCFB58" w14:textId="26ED298B" w:rsidR="00022FAF" w:rsidRDefault="00125D4A" w:rsidP="009D6328">
            <w:pPr>
              <w:spacing w:line="360" w:lineRule="auto"/>
              <w:rPr>
                <w:rFonts w:ascii="Times New Roman" w:eastAsia="Times New Roman" w:hAnsi="Times New Roman" w:cs="Times New Roman"/>
                <w:bCs/>
                <w:lang w:eastAsia="vi-V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vi-VN"/>
              </w:rPr>
              <w:t>Giải lao</w:t>
            </w:r>
          </w:p>
        </w:tc>
        <w:tc>
          <w:tcPr>
            <w:tcW w:w="1559" w:type="dxa"/>
            <w:shd w:val="clear" w:color="auto" w:fill="DBE5F1" w:themeFill="accent1" w:themeFillTint="33"/>
            <w:vAlign w:val="center"/>
          </w:tcPr>
          <w:p w14:paraId="76B90A54" w14:textId="77777777" w:rsidR="00022FAF" w:rsidRDefault="00022FAF" w:rsidP="00125D4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lang w:eastAsia="vi-VN"/>
              </w:rPr>
            </w:pPr>
          </w:p>
          <w:p w14:paraId="4A032015" w14:textId="7AD9204C" w:rsidR="00022FAF" w:rsidRPr="00D63E8B" w:rsidRDefault="00022FAF" w:rsidP="00022FAF">
            <w:pPr>
              <w:spacing w:line="276" w:lineRule="auto"/>
              <w:rPr>
                <w:rFonts w:ascii="Times New Roman" w:eastAsia="Times New Roman" w:hAnsi="Times New Roman" w:cs="Times New Roman"/>
                <w:bCs/>
                <w:lang w:eastAsia="vi-VN"/>
              </w:rPr>
            </w:pPr>
          </w:p>
        </w:tc>
      </w:tr>
      <w:tr w:rsidR="00022FAF" w:rsidRPr="00BC1B5A" w14:paraId="5EC3CD43" w14:textId="77777777" w:rsidTr="001137FA">
        <w:tc>
          <w:tcPr>
            <w:tcW w:w="1696" w:type="dxa"/>
          </w:tcPr>
          <w:p w14:paraId="0069D770" w14:textId="3A126BEE" w:rsidR="00022FAF" w:rsidRDefault="009D770B" w:rsidP="00125D4A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09</w:t>
            </w:r>
            <w:r w:rsidR="00022FAF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4</w:t>
            </w:r>
            <w:r w:rsidR="00022FAF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5</w:t>
            </w:r>
            <w:r w:rsidR="00022FAF" w:rsidRPr="00D63E8B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 – </w:t>
            </w:r>
            <w:r w:rsidR="00022FAF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1</w:t>
            </w:r>
            <w:r w:rsidR="00022FAF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:</w:t>
            </w:r>
            <w:r w:rsidR="00301CE3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3</w:t>
            </w:r>
            <w:r w:rsidR="00022FAF"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0</w:t>
            </w:r>
          </w:p>
        </w:tc>
        <w:tc>
          <w:tcPr>
            <w:tcW w:w="6096" w:type="dxa"/>
          </w:tcPr>
          <w:p w14:paraId="3D62B771" w14:textId="056C917A" w:rsidR="00022FAF" w:rsidRPr="00022FAF" w:rsidRDefault="00022FAF" w:rsidP="00022FAF">
            <w:pPr>
              <w:spacing w:line="360" w:lineRule="auto"/>
              <w:rPr>
                <w:rFonts w:ascii="Times New Roman" w:eastAsia="Times New Roman" w:hAnsi="Times New Roman" w:cs="Times New Roman"/>
                <w:b/>
                <w:lang w:eastAsia="vi-VN"/>
              </w:rPr>
            </w:pPr>
            <w:r w:rsidRPr="008D229B">
              <w:rPr>
                <w:rFonts w:ascii="Times New Roman" w:eastAsia="Times New Roman" w:hAnsi="Times New Roman" w:cs="Times New Roman"/>
                <w:b/>
                <w:lang w:val="vi-VN" w:eastAsia="vi-VN"/>
              </w:rPr>
              <w:t xml:space="preserve">PHIÊN TOÀN THỂ </w:t>
            </w:r>
            <w:r>
              <w:rPr>
                <w:rFonts w:ascii="Times New Roman" w:eastAsia="Times New Roman" w:hAnsi="Times New Roman" w:cs="Times New Roman"/>
                <w:b/>
                <w:lang w:eastAsia="vi-VN"/>
              </w:rPr>
              <w:t>(Tiếp)</w:t>
            </w:r>
          </w:p>
          <w:p w14:paraId="789651C1" w14:textId="5E88F1C2" w:rsidR="00301CE3" w:rsidRPr="000910A3" w:rsidRDefault="00301CE3" w:rsidP="00301CE3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lang w:val="vi-VN" w:eastAsia="vi-VN"/>
              </w:rPr>
            </w:pPr>
            <w:r w:rsidRPr="007B5F46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- 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9</w:t>
            </w:r>
            <w:r w:rsidRPr="007B5F46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45</w:t>
            </w:r>
            <w:r w:rsidRPr="00D63E8B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 – 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10</w:t>
            </w:r>
            <w:r w:rsidRPr="007B5F46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: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vi-VN"/>
              </w:rPr>
              <w:t>05</w:t>
            </w:r>
            <w:r w:rsidRPr="00125D4A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: </w:t>
            </w:r>
            <w:r w:rsidRPr="008D229B">
              <w:rPr>
                <w:rFonts w:ascii="Times New Roman" w:eastAsia="Times New Roman" w:hAnsi="Times New Roman" w:cs="Times New Roman"/>
                <w:b/>
                <w:lang w:val="vi-VN" w:eastAsia="vi-VN"/>
              </w:rPr>
              <w:t xml:space="preserve">Báo cáo : </w:t>
            </w:r>
            <w:r w:rsidR="0001366D" w:rsidRPr="00BC1B5A">
              <w:rPr>
                <w:rFonts w:ascii="Times New Roman" w:eastAsia="Times New Roman" w:hAnsi="Times New Roman" w:cs="Times New Roman"/>
                <w:bCs/>
                <w:i/>
                <w:iCs/>
                <w:lang w:eastAsia="vi-VN"/>
              </w:rPr>
              <w:t>Thiết kế các học phần Tiếng Trung chuyên ngành theo định hướng phát triển năng lực số, ứng dụng Công nghệ AI, và gắn kết với doanh nghiệp</w:t>
            </w:r>
          </w:p>
          <w:p w14:paraId="39CB5113" w14:textId="77777777" w:rsidR="00301CE3" w:rsidRPr="007B5F46" w:rsidRDefault="00301CE3" w:rsidP="00301CE3">
            <w:pPr>
              <w:spacing w:line="360" w:lineRule="auto"/>
              <w:ind w:left="720"/>
              <w:rPr>
                <w:rFonts w:ascii="Times New Roman" w:eastAsia="Times New Roman" w:hAnsi="Times New Roman" w:cs="Times New Roman"/>
                <w:bCs/>
                <w:lang w:val="vi-VN" w:eastAsia="vi-VN"/>
              </w:rPr>
            </w:pPr>
            <w:r w:rsidRPr="00401249">
              <w:rPr>
                <w:rFonts w:ascii="Times New Roman" w:eastAsia="Times New Roman" w:hAnsi="Times New Roman" w:cs="Times New Roman"/>
                <w:b/>
                <w:lang w:val="vi-VN" w:eastAsia="vi-VN"/>
              </w:rPr>
              <w:t>Trình bày:</w:t>
            </w:r>
            <w:r w:rsidRPr="00125D4A">
              <w:rPr>
                <w:rFonts w:ascii="Times New Roman" w:eastAsia="Times New Roman" w:hAnsi="Times New Roman" w:cs="Times New Roman"/>
                <w:bCs/>
                <w:lang w:val="vi-VN" w:eastAsia="vi-VN"/>
              </w:rPr>
              <w:t xml:space="preserve"> TS. Bùi Thu Phương, Trưởng Nhóm chuyên môn Tiếng Trung, Đại học Bách khoa Hà Nội</w:t>
            </w:r>
          </w:p>
          <w:p w14:paraId="3D532979" w14:textId="776D5358" w:rsidR="00022FAF" w:rsidRPr="00301CE3" w:rsidRDefault="00401249" w:rsidP="00022FAF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lang w:val="vi-VN" w:eastAsia="vi-VN"/>
              </w:rPr>
            </w:pPr>
            <w:r w:rsidRPr="00301CE3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- </w:t>
            </w:r>
            <w:r w:rsidR="00301CE3" w:rsidRPr="00301CE3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10</w:t>
            </w:r>
            <w:r w:rsidR="00022FAF" w:rsidRPr="00301CE3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:</w:t>
            </w:r>
            <w:r w:rsidR="00301CE3" w:rsidRPr="00301CE3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05</w:t>
            </w:r>
            <w:r w:rsidR="00022FAF" w:rsidRPr="00D63E8B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 – </w:t>
            </w:r>
            <w:r w:rsidR="00301CE3" w:rsidRPr="00301CE3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11:05</w:t>
            </w:r>
            <w:r w:rsidR="00022FAF" w:rsidRPr="00125D4A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: </w:t>
            </w:r>
            <w:r w:rsidR="00022FAF" w:rsidRPr="008D229B">
              <w:rPr>
                <w:rFonts w:ascii="Times New Roman" w:eastAsia="Times New Roman" w:hAnsi="Times New Roman" w:cs="Times New Roman"/>
                <w:b/>
                <w:lang w:val="vi-VN" w:eastAsia="vi-VN"/>
              </w:rPr>
              <w:t xml:space="preserve">Báo cáo : </w:t>
            </w:r>
            <w:r w:rsidRPr="00301CE3">
              <w:rPr>
                <w:rFonts w:ascii="Times New Roman" w:eastAsia="Times New Roman" w:hAnsi="Times New Roman" w:cs="Times New Roman"/>
                <w:bCs/>
                <w:lang w:val="vi-VN" w:eastAsia="vi-VN"/>
              </w:rPr>
              <w:t>Chia sẻ của</w:t>
            </w:r>
            <w:r w:rsidRPr="00301CE3">
              <w:rPr>
                <w:rFonts w:ascii="Times New Roman" w:eastAsia="Times New Roman" w:hAnsi="Times New Roman" w:cs="Times New Roman"/>
                <w:b/>
                <w:lang w:val="vi-VN" w:eastAsia="vi-VN"/>
              </w:rPr>
              <w:t xml:space="preserve"> </w:t>
            </w:r>
            <w:r w:rsidR="00022FAF" w:rsidRPr="00301CE3">
              <w:rPr>
                <w:rFonts w:ascii="Times New Roman" w:eastAsia="Times New Roman" w:hAnsi="Times New Roman" w:cs="Times New Roman"/>
                <w:bCs/>
                <w:lang w:val="vi-VN" w:eastAsia="vi-VN"/>
              </w:rPr>
              <w:t>Đại diện 03 doanh nghiệp có hợp tác với</w:t>
            </w:r>
            <w:r w:rsidRPr="00301CE3">
              <w:rPr>
                <w:rFonts w:ascii="Times New Roman" w:eastAsia="Times New Roman" w:hAnsi="Times New Roman" w:cs="Times New Roman"/>
                <w:bCs/>
                <w:lang w:val="vi-VN" w:eastAsia="vi-VN"/>
              </w:rPr>
              <w:t xml:space="preserve"> Khoa Ngoại ngữ - </w:t>
            </w:r>
            <w:r w:rsidR="00022FAF" w:rsidRPr="00301CE3">
              <w:rPr>
                <w:rFonts w:ascii="Times New Roman" w:eastAsia="Times New Roman" w:hAnsi="Times New Roman" w:cs="Times New Roman"/>
                <w:bCs/>
                <w:lang w:val="vi-VN" w:eastAsia="vi-VN"/>
              </w:rPr>
              <w:t xml:space="preserve">Đại học BKHN </w:t>
            </w:r>
            <w:r w:rsidRPr="00301CE3">
              <w:rPr>
                <w:rFonts w:ascii="Times New Roman" w:eastAsia="Times New Roman" w:hAnsi="Times New Roman" w:cs="Times New Roman"/>
                <w:bCs/>
                <w:lang w:val="vi-VN" w:eastAsia="vi-VN"/>
              </w:rPr>
              <w:t>(</w:t>
            </w:r>
            <w:r w:rsidRPr="00301CE3">
              <w:rPr>
                <w:rFonts w:ascii="Times New Roman" w:eastAsia="Times New Roman" w:hAnsi="Times New Roman" w:cs="Times New Roman"/>
                <w:bCs/>
                <w:i/>
                <w:iCs/>
                <w:lang w:val="vi-VN" w:eastAsia="vi-VN"/>
              </w:rPr>
              <w:t xml:space="preserve">Viện </w:t>
            </w:r>
            <w:r w:rsidR="00022FAF" w:rsidRPr="00301CE3">
              <w:rPr>
                <w:rFonts w:ascii="Times New Roman" w:eastAsia="Times New Roman" w:hAnsi="Times New Roman" w:cs="Times New Roman"/>
                <w:bCs/>
                <w:i/>
                <w:iCs/>
                <w:lang w:val="vi-VN" w:eastAsia="vi-VN"/>
              </w:rPr>
              <w:t xml:space="preserve">Bác Nhã, </w:t>
            </w:r>
            <w:r w:rsidR="0001366D" w:rsidRPr="00BC1B5A">
              <w:rPr>
                <w:rFonts w:ascii="Times New Roman" w:eastAsia="Times New Roman" w:hAnsi="Times New Roman" w:cs="Times New Roman"/>
                <w:bCs/>
                <w:i/>
                <w:iCs/>
                <w:lang w:val="vi-VN" w:eastAsia="vi-VN"/>
              </w:rPr>
              <w:t>iFLYTECH</w:t>
            </w:r>
            <w:r w:rsidR="00022FAF" w:rsidRPr="00BC1B5A">
              <w:rPr>
                <w:rFonts w:ascii="Times New Roman" w:eastAsia="Times New Roman" w:hAnsi="Times New Roman" w:cs="Times New Roman"/>
                <w:bCs/>
                <w:i/>
                <w:iCs/>
                <w:lang w:val="vi-VN" w:eastAsia="vi-VN"/>
              </w:rPr>
              <w:t xml:space="preserve"> và </w:t>
            </w:r>
            <w:r w:rsidR="0001366D" w:rsidRPr="00BC1B5A">
              <w:rPr>
                <w:rFonts w:ascii="Times New Roman" w:eastAsia="Times New Roman" w:hAnsi="Times New Roman" w:cs="Times New Roman"/>
                <w:bCs/>
                <w:i/>
                <w:iCs/>
                <w:lang w:val="vi-VN" w:eastAsia="vi-VN"/>
              </w:rPr>
              <w:t>EDRA</w:t>
            </w:r>
            <w:r w:rsidRPr="00BC1B5A">
              <w:rPr>
                <w:rFonts w:ascii="Times New Roman" w:eastAsia="Times New Roman" w:hAnsi="Times New Roman" w:cs="Times New Roman"/>
                <w:bCs/>
                <w:i/>
                <w:iCs/>
                <w:lang w:val="vi-VN" w:eastAsia="vi-VN"/>
              </w:rPr>
              <w:t>)</w:t>
            </w:r>
          </w:p>
          <w:p w14:paraId="77E552F4" w14:textId="483DA1CA" w:rsidR="00022FAF" w:rsidRPr="00301CE3" w:rsidRDefault="00401249" w:rsidP="00022FAF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</w:pPr>
            <w:r w:rsidRPr="00301CE3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- </w:t>
            </w:r>
            <w:r w:rsidR="00301CE3" w:rsidRPr="00301CE3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11:0</w:t>
            </w:r>
            <w:r w:rsidR="00301CE3" w:rsidRPr="001137FA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5</w:t>
            </w:r>
            <w:r w:rsidR="00022FAF" w:rsidRPr="00D63E8B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 – </w:t>
            </w:r>
            <w:r w:rsidR="00022FAF" w:rsidRPr="00301CE3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1</w:t>
            </w:r>
            <w:r w:rsidR="00301CE3" w:rsidRPr="00301CE3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1</w:t>
            </w:r>
            <w:r w:rsidR="00022FAF" w:rsidRPr="00301CE3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:</w:t>
            </w:r>
            <w:r w:rsidR="00301CE3" w:rsidRPr="00301CE3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25</w:t>
            </w:r>
            <w:r w:rsidR="00022FAF" w:rsidRPr="00125D4A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>:</w:t>
            </w:r>
            <w:r w:rsidR="00022FAF" w:rsidRPr="00301CE3">
              <w:rPr>
                <w:rFonts w:ascii="Times New Roman" w:eastAsia="Times New Roman" w:hAnsi="Times New Roman" w:cs="Times New Roman"/>
                <w:b/>
                <w:bCs/>
                <w:lang w:val="vi-VN" w:eastAsia="vi-VN"/>
              </w:rPr>
              <w:t xml:space="preserve"> Hỏi đáp – thảo luận</w:t>
            </w:r>
          </w:p>
          <w:p w14:paraId="777A8EEB" w14:textId="2C97CAA2" w:rsidR="00022FAF" w:rsidRPr="00301CE3" w:rsidRDefault="00401249" w:rsidP="00125D4A">
            <w:pPr>
              <w:spacing w:line="360" w:lineRule="auto"/>
              <w:rPr>
                <w:rFonts w:ascii="Times New Roman" w:eastAsia="Times New Roman" w:hAnsi="Times New Roman" w:cs="Times New Roman"/>
                <w:bCs/>
                <w:i/>
                <w:iCs/>
                <w:lang w:val="vi-VN" w:eastAsia="vi-VN"/>
              </w:rPr>
            </w:pPr>
            <w:r w:rsidRPr="00301CE3">
              <w:rPr>
                <w:rFonts w:ascii="Times New Roman" w:eastAsia="Times New Roman" w:hAnsi="Times New Roman" w:cs="Times New Roman"/>
                <w:b/>
                <w:lang w:val="vi-VN" w:eastAsia="vi-VN"/>
              </w:rPr>
              <w:t xml:space="preserve">- </w:t>
            </w:r>
            <w:r w:rsidR="00022FAF" w:rsidRPr="00301CE3">
              <w:rPr>
                <w:rFonts w:ascii="Times New Roman" w:eastAsia="Times New Roman" w:hAnsi="Times New Roman" w:cs="Times New Roman"/>
                <w:b/>
                <w:lang w:val="vi-VN" w:eastAsia="vi-VN"/>
              </w:rPr>
              <w:t>1</w:t>
            </w:r>
            <w:r w:rsidR="009D770B" w:rsidRPr="00301CE3">
              <w:rPr>
                <w:rFonts w:ascii="Times New Roman" w:eastAsia="Times New Roman" w:hAnsi="Times New Roman" w:cs="Times New Roman"/>
                <w:b/>
                <w:lang w:val="vi-VN" w:eastAsia="vi-VN"/>
              </w:rPr>
              <w:t>1</w:t>
            </w:r>
            <w:r w:rsidR="00022FAF" w:rsidRPr="00301CE3">
              <w:rPr>
                <w:rFonts w:ascii="Times New Roman" w:eastAsia="Times New Roman" w:hAnsi="Times New Roman" w:cs="Times New Roman"/>
                <w:b/>
                <w:lang w:val="vi-VN" w:eastAsia="vi-VN"/>
              </w:rPr>
              <w:t>:</w:t>
            </w:r>
            <w:r w:rsidR="00301CE3" w:rsidRPr="00301CE3">
              <w:rPr>
                <w:rFonts w:ascii="Times New Roman" w:eastAsia="Times New Roman" w:hAnsi="Times New Roman" w:cs="Times New Roman"/>
                <w:b/>
                <w:lang w:val="vi-VN" w:eastAsia="vi-VN"/>
              </w:rPr>
              <w:t>3</w:t>
            </w:r>
            <w:r w:rsidR="00022FAF" w:rsidRPr="00301CE3">
              <w:rPr>
                <w:rFonts w:ascii="Times New Roman" w:eastAsia="Times New Roman" w:hAnsi="Times New Roman" w:cs="Times New Roman"/>
                <w:b/>
                <w:lang w:val="vi-VN" w:eastAsia="vi-VN"/>
              </w:rPr>
              <w:t>0:</w:t>
            </w:r>
            <w:r w:rsidR="00022FAF" w:rsidRPr="00301CE3">
              <w:rPr>
                <w:rFonts w:ascii="Times New Roman" w:eastAsia="Times New Roman" w:hAnsi="Times New Roman" w:cs="Times New Roman"/>
                <w:bCs/>
                <w:i/>
                <w:iCs/>
                <w:lang w:val="vi-VN" w:eastAsia="vi-VN"/>
              </w:rPr>
              <w:t xml:space="preserve"> Kết thúc chương trình</w:t>
            </w:r>
          </w:p>
        </w:tc>
        <w:tc>
          <w:tcPr>
            <w:tcW w:w="1559" w:type="dxa"/>
          </w:tcPr>
          <w:p w14:paraId="0E4B85E8" w14:textId="77777777" w:rsidR="00022FAF" w:rsidRPr="00301CE3" w:rsidRDefault="00022FAF" w:rsidP="00022FAF">
            <w:pPr>
              <w:spacing w:line="276" w:lineRule="auto"/>
              <w:rPr>
                <w:rFonts w:ascii="Times New Roman" w:eastAsia="Times New Roman" w:hAnsi="Times New Roman" w:cs="Times New Roman"/>
                <w:bCs/>
                <w:lang w:val="vi-VN" w:eastAsia="vi-VN"/>
              </w:rPr>
            </w:pPr>
          </w:p>
          <w:p w14:paraId="6816B4E6" w14:textId="77777777" w:rsidR="001137FA" w:rsidRPr="005833EA" w:rsidRDefault="00022FAF" w:rsidP="00022FAF">
            <w:pPr>
              <w:spacing w:line="276" w:lineRule="auto"/>
              <w:rPr>
                <w:rFonts w:ascii="Times New Roman" w:eastAsia="Times New Roman" w:hAnsi="Times New Roman" w:cs="Times New Roman"/>
                <w:bCs/>
                <w:lang w:val="vi-VN" w:eastAsia="vi-VN"/>
              </w:rPr>
            </w:pPr>
            <w:r w:rsidRPr="00D63E8B">
              <w:rPr>
                <w:rFonts w:ascii="Times New Roman" w:eastAsia="Times New Roman" w:hAnsi="Times New Roman" w:cs="Times New Roman"/>
                <w:bCs/>
                <w:lang w:val="vi-VN" w:eastAsia="vi-VN"/>
              </w:rPr>
              <w:t xml:space="preserve">Trực tiếp tại Phòng </w:t>
            </w:r>
          </w:p>
          <w:p w14:paraId="18A6704A" w14:textId="390AA2DC" w:rsidR="00022FAF" w:rsidRPr="00977139" w:rsidRDefault="00022FAF" w:rsidP="00022FAF">
            <w:pPr>
              <w:spacing w:line="276" w:lineRule="auto"/>
              <w:rPr>
                <w:rFonts w:ascii="Times New Roman" w:eastAsia="Times New Roman" w:hAnsi="Times New Roman" w:cs="Times New Roman"/>
                <w:bCs/>
                <w:lang w:val="vi-VN" w:eastAsia="vi-VN"/>
              </w:rPr>
            </w:pPr>
            <w:r w:rsidRPr="00977139">
              <w:rPr>
                <w:rFonts w:ascii="Times New Roman" w:eastAsia="Times New Roman" w:hAnsi="Times New Roman" w:cs="Times New Roman"/>
                <w:bCs/>
                <w:lang w:val="vi-VN" w:eastAsia="vi-VN"/>
              </w:rPr>
              <w:t>C1-222</w:t>
            </w:r>
          </w:p>
          <w:p w14:paraId="33C9C628" w14:textId="77777777" w:rsidR="00022FAF" w:rsidRPr="00022FAF" w:rsidRDefault="00022FAF" w:rsidP="00125D4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lang w:val="vi-VN" w:eastAsia="vi-VN"/>
              </w:rPr>
            </w:pPr>
          </w:p>
        </w:tc>
      </w:tr>
    </w:tbl>
    <w:p w14:paraId="59461114" w14:textId="77777777" w:rsidR="008B4F9C" w:rsidRPr="00D63E8B" w:rsidRDefault="008B4F9C" w:rsidP="00EB1125">
      <w:pPr>
        <w:spacing w:after="240" w:line="276" w:lineRule="auto"/>
        <w:rPr>
          <w:rFonts w:ascii="Times New Roman" w:eastAsia="Times New Roman" w:hAnsi="Times New Roman" w:cs="Times New Roman"/>
          <w:lang w:val="vi-VN" w:eastAsia="vi-VN"/>
        </w:rPr>
      </w:pPr>
    </w:p>
    <w:sectPr w:rsidR="008B4F9C" w:rsidRPr="00D63E8B" w:rsidSect="008858E0">
      <w:headerReference w:type="default" r:id="rId7"/>
      <w:pgSz w:w="11900" w:h="16840" w:code="9"/>
      <w:pgMar w:top="1699" w:right="1138" w:bottom="1138" w:left="1699" w:header="15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0A452" w14:textId="77777777" w:rsidR="002F17E3" w:rsidRDefault="002F17E3" w:rsidP="00F87142">
      <w:r>
        <w:separator/>
      </w:r>
    </w:p>
  </w:endnote>
  <w:endnote w:type="continuationSeparator" w:id="0">
    <w:p w14:paraId="60C766F3" w14:textId="77777777" w:rsidR="002F17E3" w:rsidRDefault="002F17E3" w:rsidP="00F871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33276C" w14:textId="77777777" w:rsidR="002F17E3" w:rsidRDefault="002F17E3" w:rsidP="00F87142">
      <w:r>
        <w:separator/>
      </w:r>
    </w:p>
  </w:footnote>
  <w:footnote w:type="continuationSeparator" w:id="0">
    <w:p w14:paraId="402959A4" w14:textId="77777777" w:rsidR="002F17E3" w:rsidRDefault="002F17E3" w:rsidP="00F871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EE95BE" w14:textId="7656EEB0" w:rsidR="00F87142" w:rsidRPr="00BB384A" w:rsidRDefault="008858E0" w:rsidP="00BA0145">
    <w:pPr>
      <w:pStyle w:val="Header"/>
      <w:tabs>
        <w:tab w:val="clear" w:pos="4320"/>
        <w:tab w:val="clear" w:pos="8640"/>
        <w:tab w:val="left" w:pos="6600"/>
      </w:tabs>
      <w:rPr>
        <w:rFonts w:ascii="Lato" w:hAnsi="Lato" w:cs="Microsoft Himalaya"/>
        <w:i/>
        <w:iCs/>
        <w:sz w:val="22"/>
        <w:szCs w:val="22"/>
      </w:rPr>
    </w:pPr>
    <w:r>
      <w:rPr>
        <w:rFonts w:ascii="Lato" w:hAnsi="Lato" w:cs="Microsoft Himalaya"/>
        <w:i/>
        <w:iCs/>
        <w:noProof/>
        <w:sz w:val="22"/>
        <w:szCs w:val="22"/>
        <w:lang w:val="vi-VN" w:eastAsia="vi-VN"/>
      </w:rPr>
      <w:drawing>
        <wp:anchor distT="0" distB="0" distL="114300" distR="114300" simplePos="0" relativeHeight="251658240" behindDoc="0" locked="0" layoutInCell="1" allowOverlap="1" wp14:anchorId="3C6D0A36" wp14:editId="1B61A17B">
          <wp:simplePos x="0" y="0"/>
          <wp:positionH relativeFrom="column">
            <wp:posOffset>-1139825</wp:posOffset>
          </wp:positionH>
          <wp:positionV relativeFrom="margin">
            <wp:posOffset>-1250950</wp:posOffset>
          </wp:positionV>
          <wp:extent cx="7630884" cy="10789660"/>
          <wp:effectExtent l="0" t="0" r="8255" b="0"/>
          <wp:wrapNone/>
          <wp:docPr id="1608654915" name="Hình ảnh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8654915" name="Hình ảnh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630884" cy="10789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A5D22"/>
    <w:multiLevelType w:val="multilevel"/>
    <w:tmpl w:val="51D26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D159EE"/>
    <w:multiLevelType w:val="hybridMultilevel"/>
    <w:tmpl w:val="4A60CED2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8F34ED"/>
    <w:multiLevelType w:val="multilevel"/>
    <w:tmpl w:val="3458A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662ECB"/>
    <w:multiLevelType w:val="multilevel"/>
    <w:tmpl w:val="C010A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251476E"/>
    <w:multiLevelType w:val="hybridMultilevel"/>
    <w:tmpl w:val="25FCA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3A6837"/>
    <w:multiLevelType w:val="multilevel"/>
    <w:tmpl w:val="8D5EC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96E00D0"/>
    <w:multiLevelType w:val="multilevel"/>
    <w:tmpl w:val="BBECE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E635D22"/>
    <w:multiLevelType w:val="multilevel"/>
    <w:tmpl w:val="71A67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0149032">
    <w:abstractNumId w:val="4"/>
  </w:num>
  <w:num w:numId="2" w16cid:durableId="596331325">
    <w:abstractNumId w:val="1"/>
  </w:num>
  <w:num w:numId="3" w16cid:durableId="2051764400">
    <w:abstractNumId w:val="5"/>
  </w:num>
  <w:num w:numId="4" w16cid:durableId="1494680762">
    <w:abstractNumId w:val="3"/>
  </w:num>
  <w:num w:numId="5" w16cid:durableId="850412245">
    <w:abstractNumId w:val="6"/>
  </w:num>
  <w:num w:numId="6" w16cid:durableId="1896307171">
    <w:abstractNumId w:val="0"/>
  </w:num>
  <w:num w:numId="7" w16cid:durableId="765737413">
    <w:abstractNumId w:val="2"/>
  </w:num>
  <w:num w:numId="8" w16cid:durableId="105435068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grammar="clean"/>
  <w:attachedTemplate r:id="rId1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7532"/>
    <w:rsid w:val="00004880"/>
    <w:rsid w:val="0001198D"/>
    <w:rsid w:val="0001366D"/>
    <w:rsid w:val="000223DB"/>
    <w:rsid w:val="00022FAF"/>
    <w:rsid w:val="00030703"/>
    <w:rsid w:val="00034356"/>
    <w:rsid w:val="00041E7B"/>
    <w:rsid w:val="0004338D"/>
    <w:rsid w:val="00051216"/>
    <w:rsid w:val="00086B2A"/>
    <w:rsid w:val="000910A3"/>
    <w:rsid w:val="0009161E"/>
    <w:rsid w:val="000A2748"/>
    <w:rsid w:val="000C7A23"/>
    <w:rsid w:val="000E2C0F"/>
    <w:rsid w:val="000E5427"/>
    <w:rsid w:val="000E722E"/>
    <w:rsid w:val="000F65D1"/>
    <w:rsid w:val="000F681D"/>
    <w:rsid w:val="001114BF"/>
    <w:rsid w:val="001137FA"/>
    <w:rsid w:val="001220E8"/>
    <w:rsid w:val="00125D4A"/>
    <w:rsid w:val="00135C67"/>
    <w:rsid w:val="00155ADA"/>
    <w:rsid w:val="0018579D"/>
    <w:rsid w:val="00187972"/>
    <w:rsid w:val="001915A7"/>
    <w:rsid w:val="00191BFB"/>
    <w:rsid w:val="00197511"/>
    <w:rsid w:val="001B2F9D"/>
    <w:rsid w:val="001E540E"/>
    <w:rsid w:val="001F0C6C"/>
    <w:rsid w:val="0022072E"/>
    <w:rsid w:val="00227548"/>
    <w:rsid w:val="00281B4B"/>
    <w:rsid w:val="00295352"/>
    <w:rsid w:val="00296EB2"/>
    <w:rsid w:val="0029741D"/>
    <w:rsid w:val="002A0761"/>
    <w:rsid w:val="002B55C5"/>
    <w:rsid w:val="002B5EEF"/>
    <w:rsid w:val="002E4EDF"/>
    <w:rsid w:val="002F17E3"/>
    <w:rsid w:val="002F5119"/>
    <w:rsid w:val="00301CE3"/>
    <w:rsid w:val="0031611E"/>
    <w:rsid w:val="003231D9"/>
    <w:rsid w:val="0033426B"/>
    <w:rsid w:val="00353962"/>
    <w:rsid w:val="003649DF"/>
    <w:rsid w:val="00367532"/>
    <w:rsid w:val="00385F00"/>
    <w:rsid w:val="00394F08"/>
    <w:rsid w:val="003A5047"/>
    <w:rsid w:val="003A735F"/>
    <w:rsid w:val="003B5917"/>
    <w:rsid w:val="003C5CC8"/>
    <w:rsid w:val="003D1E92"/>
    <w:rsid w:val="003D3F16"/>
    <w:rsid w:val="003E1143"/>
    <w:rsid w:val="003F6347"/>
    <w:rsid w:val="00401249"/>
    <w:rsid w:val="004069C5"/>
    <w:rsid w:val="00415F5A"/>
    <w:rsid w:val="00417C0F"/>
    <w:rsid w:val="00444965"/>
    <w:rsid w:val="00445ED1"/>
    <w:rsid w:val="00447582"/>
    <w:rsid w:val="00474FB3"/>
    <w:rsid w:val="00475FAB"/>
    <w:rsid w:val="00487A83"/>
    <w:rsid w:val="00487EFE"/>
    <w:rsid w:val="004B070C"/>
    <w:rsid w:val="004B0A7E"/>
    <w:rsid w:val="004C3129"/>
    <w:rsid w:val="004F0C1F"/>
    <w:rsid w:val="00521808"/>
    <w:rsid w:val="005264FC"/>
    <w:rsid w:val="00556A24"/>
    <w:rsid w:val="00556B09"/>
    <w:rsid w:val="0058033F"/>
    <w:rsid w:val="005833EA"/>
    <w:rsid w:val="005B6CF7"/>
    <w:rsid w:val="005F432E"/>
    <w:rsid w:val="0061152C"/>
    <w:rsid w:val="00632559"/>
    <w:rsid w:val="00642EBF"/>
    <w:rsid w:val="006475D2"/>
    <w:rsid w:val="006B2450"/>
    <w:rsid w:val="006C07FA"/>
    <w:rsid w:val="006C6AAB"/>
    <w:rsid w:val="006E2476"/>
    <w:rsid w:val="006E613E"/>
    <w:rsid w:val="007102C9"/>
    <w:rsid w:val="00716A6D"/>
    <w:rsid w:val="00733D8E"/>
    <w:rsid w:val="0073488A"/>
    <w:rsid w:val="007513CB"/>
    <w:rsid w:val="007673DF"/>
    <w:rsid w:val="007733E9"/>
    <w:rsid w:val="007B5F46"/>
    <w:rsid w:val="007B65F0"/>
    <w:rsid w:val="007F1355"/>
    <w:rsid w:val="00813084"/>
    <w:rsid w:val="0081547B"/>
    <w:rsid w:val="00856254"/>
    <w:rsid w:val="008858E0"/>
    <w:rsid w:val="00895405"/>
    <w:rsid w:val="008A3CC3"/>
    <w:rsid w:val="008B4F9C"/>
    <w:rsid w:val="008B6E68"/>
    <w:rsid w:val="008C0D24"/>
    <w:rsid w:val="008C5D1C"/>
    <w:rsid w:val="008D229B"/>
    <w:rsid w:val="008F42CB"/>
    <w:rsid w:val="009027C6"/>
    <w:rsid w:val="00904B68"/>
    <w:rsid w:val="00932DD8"/>
    <w:rsid w:val="0093502A"/>
    <w:rsid w:val="00977139"/>
    <w:rsid w:val="009A0E19"/>
    <w:rsid w:val="009B15E0"/>
    <w:rsid w:val="009B3E3C"/>
    <w:rsid w:val="009B6236"/>
    <w:rsid w:val="009D22D2"/>
    <w:rsid w:val="009D6328"/>
    <w:rsid w:val="009D770B"/>
    <w:rsid w:val="009E0E81"/>
    <w:rsid w:val="009E73A0"/>
    <w:rsid w:val="009E7B8F"/>
    <w:rsid w:val="009F169F"/>
    <w:rsid w:val="00A16F7F"/>
    <w:rsid w:val="00A20BB1"/>
    <w:rsid w:val="00A26282"/>
    <w:rsid w:val="00A325B2"/>
    <w:rsid w:val="00A62516"/>
    <w:rsid w:val="00A9456B"/>
    <w:rsid w:val="00A966D4"/>
    <w:rsid w:val="00A96B64"/>
    <w:rsid w:val="00AA5162"/>
    <w:rsid w:val="00AB5624"/>
    <w:rsid w:val="00AE3B4E"/>
    <w:rsid w:val="00AE44BE"/>
    <w:rsid w:val="00AE553A"/>
    <w:rsid w:val="00AE60C5"/>
    <w:rsid w:val="00AF2034"/>
    <w:rsid w:val="00AF30A3"/>
    <w:rsid w:val="00B02C9F"/>
    <w:rsid w:val="00B06BF1"/>
    <w:rsid w:val="00B24FF8"/>
    <w:rsid w:val="00B27EEF"/>
    <w:rsid w:val="00B3615A"/>
    <w:rsid w:val="00B36907"/>
    <w:rsid w:val="00B41696"/>
    <w:rsid w:val="00B44C94"/>
    <w:rsid w:val="00B72BE1"/>
    <w:rsid w:val="00BA0145"/>
    <w:rsid w:val="00BA5F91"/>
    <w:rsid w:val="00BB3651"/>
    <w:rsid w:val="00BB384A"/>
    <w:rsid w:val="00BC1B5A"/>
    <w:rsid w:val="00BD6ADE"/>
    <w:rsid w:val="00BF67CC"/>
    <w:rsid w:val="00C03E92"/>
    <w:rsid w:val="00C21A8E"/>
    <w:rsid w:val="00C51B86"/>
    <w:rsid w:val="00C5521F"/>
    <w:rsid w:val="00C55BA5"/>
    <w:rsid w:val="00C56378"/>
    <w:rsid w:val="00C769F4"/>
    <w:rsid w:val="00C80DC0"/>
    <w:rsid w:val="00C917F2"/>
    <w:rsid w:val="00CA1C60"/>
    <w:rsid w:val="00CB4AE4"/>
    <w:rsid w:val="00CB5FDC"/>
    <w:rsid w:val="00CC0855"/>
    <w:rsid w:val="00CD19E0"/>
    <w:rsid w:val="00D11207"/>
    <w:rsid w:val="00D15D70"/>
    <w:rsid w:val="00D24E05"/>
    <w:rsid w:val="00D34C7F"/>
    <w:rsid w:val="00D46D95"/>
    <w:rsid w:val="00D5711E"/>
    <w:rsid w:val="00D6325D"/>
    <w:rsid w:val="00D63E8B"/>
    <w:rsid w:val="00D64870"/>
    <w:rsid w:val="00D65469"/>
    <w:rsid w:val="00D756BA"/>
    <w:rsid w:val="00D87BD5"/>
    <w:rsid w:val="00DD15A3"/>
    <w:rsid w:val="00DD7849"/>
    <w:rsid w:val="00E10168"/>
    <w:rsid w:val="00E20357"/>
    <w:rsid w:val="00E224AD"/>
    <w:rsid w:val="00E25CED"/>
    <w:rsid w:val="00E61003"/>
    <w:rsid w:val="00E632FB"/>
    <w:rsid w:val="00E832FA"/>
    <w:rsid w:val="00EB1125"/>
    <w:rsid w:val="00EB1628"/>
    <w:rsid w:val="00EB5E52"/>
    <w:rsid w:val="00EC6623"/>
    <w:rsid w:val="00ED1527"/>
    <w:rsid w:val="00ED49F2"/>
    <w:rsid w:val="00EF7656"/>
    <w:rsid w:val="00F12D1E"/>
    <w:rsid w:val="00F17952"/>
    <w:rsid w:val="00F34BA9"/>
    <w:rsid w:val="00F362AA"/>
    <w:rsid w:val="00F4299A"/>
    <w:rsid w:val="00F4769D"/>
    <w:rsid w:val="00F512DB"/>
    <w:rsid w:val="00F60088"/>
    <w:rsid w:val="00F87142"/>
    <w:rsid w:val="00F95373"/>
    <w:rsid w:val="00F97371"/>
    <w:rsid w:val="00FA357A"/>
    <w:rsid w:val="00FE01E0"/>
    <w:rsid w:val="00FE2A2E"/>
    <w:rsid w:val="03C2C4BE"/>
    <w:rsid w:val="0BFCEA6B"/>
    <w:rsid w:val="0C1393AD"/>
    <w:rsid w:val="17AADCA5"/>
    <w:rsid w:val="1E58D976"/>
    <w:rsid w:val="2C43117D"/>
    <w:rsid w:val="2D2670F0"/>
    <w:rsid w:val="3B936507"/>
    <w:rsid w:val="43EBDDA0"/>
    <w:rsid w:val="4505C4AC"/>
    <w:rsid w:val="52543498"/>
    <w:rsid w:val="550CE5F7"/>
    <w:rsid w:val="57C1C2AA"/>
    <w:rsid w:val="666F55BF"/>
    <w:rsid w:val="71264254"/>
    <w:rsid w:val="754159D2"/>
    <w:rsid w:val="76F03CAA"/>
    <w:rsid w:val="79A4C9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4068970"/>
  <w15:docId w15:val="{0AE93D13-A702-4C16-94C4-BEB0559FC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207"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1E7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4FB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714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7142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8714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87142"/>
  </w:style>
  <w:style w:type="paragraph" w:styleId="Footer">
    <w:name w:val="footer"/>
    <w:basedOn w:val="Normal"/>
    <w:link w:val="FooterChar"/>
    <w:uiPriority w:val="99"/>
    <w:unhideWhenUsed/>
    <w:rsid w:val="00F8714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7142"/>
  </w:style>
  <w:style w:type="character" w:styleId="SubtleEmphasis">
    <w:name w:val="Subtle Emphasis"/>
    <w:basedOn w:val="DefaultParagraphFont"/>
    <w:uiPriority w:val="19"/>
    <w:qFormat/>
    <w:rsid w:val="008858E0"/>
    <w:rPr>
      <w:i/>
      <w:iCs/>
      <w:color w:val="404040" w:themeColor="text1" w:themeTint="BF"/>
    </w:rPr>
  </w:style>
  <w:style w:type="paragraph" w:styleId="NormalWeb">
    <w:name w:val="Normal (Web)"/>
    <w:basedOn w:val="Normal"/>
    <w:uiPriority w:val="99"/>
    <w:semiHidden/>
    <w:unhideWhenUsed/>
    <w:rsid w:val="00CC0855"/>
    <w:pPr>
      <w:spacing w:before="100" w:beforeAutospacing="1" w:after="100" w:afterAutospacing="1"/>
    </w:pPr>
    <w:rPr>
      <w:rFonts w:ascii="Times New Roman" w:eastAsia="Times New Roman" w:hAnsi="Times New Roman" w:cs="Times New Roman"/>
      <w:lang w:val="vi-VN" w:eastAsia="vi-VN"/>
    </w:rPr>
  </w:style>
  <w:style w:type="table" w:styleId="TableGrid">
    <w:name w:val="Table Grid"/>
    <w:basedOn w:val="TableNormal"/>
    <w:uiPriority w:val="59"/>
    <w:rsid w:val="00B44C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4069C5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041E7B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Hyperlink">
    <w:name w:val="Hyperlink"/>
    <w:basedOn w:val="DefaultParagraphFont"/>
    <w:uiPriority w:val="99"/>
    <w:unhideWhenUsed/>
    <w:rsid w:val="00041E7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1E7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D648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64870"/>
    <w:pPr>
      <w:spacing w:after="160"/>
    </w:pPr>
    <w:rPr>
      <w:kern w:val="2"/>
      <w:sz w:val="20"/>
      <w:szCs w:val="20"/>
      <w:lang w:eastAsia="zh-CN"/>
      <w14:ligatures w14:val="standardContextual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64870"/>
    <w:rPr>
      <w:kern w:val="2"/>
      <w:sz w:val="20"/>
      <w:szCs w:val="20"/>
      <w:lang w:eastAsia="zh-CN"/>
      <w14:ligatures w14:val="standardContextua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4FB3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BodyText">
    <w:name w:val="Body Text"/>
    <w:basedOn w:val="Normal"/>
    <w:link w:val="BodyTextChar"/>
    <w:uiPriority w:val="1"/>
    <w:qFormat/>
    <w:rsid w:val="00CB4AE4"/>
    <w:pPr>
      <w:widowControl w:val="0"/>
      <w:autoSpaceDE w:val="0"/>
      <w:autoSpaceDN w:val="0"/>
    </w:pPr>
    <w:rPr>
      <w:rFonts w:ascii="Calibri" w:eastAsia="Calibri" w:hAnsi="Calibri" w:cs="Calibri"/>
      <w:sz w:val="18"/>
      <w:szCs w:val="18"/>
      <w:lang w:val="vi"/>
    </w:rPr>
  </w:style>
  <w:style w:type="character" w:customStyle="1" w:styleId="BodyTextChar">
    <w:name w:val="Body Text Char"/>
    <w:basedOn w:val="DefaultParagraphFont"/>
    <w:link w:val="BodyText"/>
    <w:uiPriority w:val="1"/>
    <w:rsid w:val="00CB4AE4"/>
    <w:rPr>
      <w:rFonts w:ascii="Calibri" w:eastAsia="Calibri" w:hAnsi="Calibri" w:cs="Calibri"/>
      <w:sz w:val="18"/>
      <w:szCs w:val="18"/>
      <w:lang w:val="vi"/>
    </w:rPr>
  </w:style>
  <w:style w:type="paragraph" w:styleId="Title">
    <w:name w:val="Title"/>
    <w:basedOn w:val="Normal"/>
    <w:link w:val="TitleChar"/>
    <w:uiPriority w:val="10"/>
    <w:qFormat/>
    <w:rsid w:val="00CB4AE4"/>
    <w:pPr>
      <w:widowControl w:val="0"/>
      <w:autoSpaceDE w:val="0"/>
      <w:autoSpaceDN w:val="0"/>
      <w:spacing w:line="290" w:lineRule="exact"/>
      <w:ind w:right="898"/>
      <w:jc w:val="right"/>
    </w:pPr>
    <w:rPr>
      <w:rFonts w:ascii="Calibri" w:eastAsia="Calibri" w:hAnsi="Calibri" w:cs="Calibri"/>
      <w:sz w:val="26"/>
      <w:szCs w:val="26"/>
      <w:lang w:val="vi"/>
    </w:rPr>
  </w:style>
  <w:style w:type="character" w:customStyle="1" w:styleId="TitleChar">
    <w:name w:val="Title Char"/>
    <w:basedOn w:val="DefaultParagraphFont"/>
    <w:link w:val="Title"/>
    <w:uiPriority w:val="10"/>
    <w:rsid w:val="00CB4AE4"/>
    <w:rPr>
      <w:rFonts w:ascii="Calibri" w:eastAsia="Calibri" w:hAnsi="Calibri" w:cs="Calibri"/>
      <w:sz w:val="26"/>
      <w:szCs w:val="26"/>
      <w:lang w:val="v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40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4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8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9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8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22832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81692">
          <w:marLeft w:val="-1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727219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59075">
          <w:marLeft w:val="-1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4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2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7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2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26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nh%20Anh\Desktop\BVP-Ti&#234;u%20&#273;&#7873;%20th&#432;-b&#7843;n%20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BVP-Tiêu đề thư-bản word</Template>
  <TotalTime>3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CCPR</dc:creator>
  <cp:lastModifiedBy>Trịnh Thị Nguyệt Anh</cp:lastModifiedBy>
  <cp:revision>4</cp:revision>
  <cp:lastPrinted>2025-04-04T07:32:00Z</cp:lastPrinted>
  <dcterms:created xsi:type="dcterms:W3CDTF">2026-03-18T08:23:00Z</dcterms:created>
  <dcterms:modified xsi:type="dcterms:W3CDTF">2026-03-19T11:46:00Z</dcterms:modified>
</cp:coreProperties>
</file>